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BAFC1" w14:textId="77777777" w:rsidR="00D60BD9" w:rsidRPr="007F4085" w:rsidRDefault="00D60BD9" w:rsidP="00124807">
      <w:pPr>
        <w:jc w:val="center"/>
        <w:rPr>
          <w:b/>
          <w:bCs/>
        </w:rPr>
      </w:pPr>
      <w:r w:rsidRPr="007F4085">
        <w:rPr>
          <w:b/>
          <w:bCs/>
        </w:rPr>
        <w:t>PÁLYÁZATI FELHÍVÁS</w:t>
      </w:r>
    </w:p>
    <w:p w14:paraId="6EB23D00" w14:textId="77777777" w:rsidR="00D60BD9" w:rsidRPr="007F4085" w:rsidRDefault="00D60BD9" w:rsidP="00124807">
      <w:pPr>
        <w:jc w:val="center"/>
      </w:pPr>
    </w:p>
    <w:p w14:paraId="46DB2A8D" w14:textId="7B41D108" w:rsidR="00D60BD9" w:rsidRPr="007F4085" w:rsidRDefault="00D60BD9" w:rsidP="00124807">
      <w:pPr>
        <w:jc w:val="center"/>
        <w:rPr>
          <w:b/>
          <w:bCs/>
          <w:sz w:val="28"/>
          <w:szCs w:val="28"/>
        </w:rPr>
      </w:pPr>
      <w:r w:rsidRPr="007F4085">
        <w:rPr>
          <w:b/>
          <w:bCs/>
          <w:sz w:val="28"/>
          <w:szCs w:val="28"/>
        </w:rPr>
        <w:t xml:space="preserve">A Pécsi Tudományegyem </w:t>
      </w:r>
      <w:r w:rsidR="004C6AE8">
        <w:rPr>
          <w:b/>
          <w:bCs/>
          <w:sz w:val="28"/>
          <w:szCs w:val="28"/>
        </w:rPr>
        <w:t>Gyógyszerész</w:t>
      </w:r>
      <w:r w:rsidRPr="007F4085">
        <w:rPr>
          <w:b/>
          <w:bCs/>
          <w:sz w:val="28"/>
          <w:szCs w:val="28"/>
        </w:rPr>
        <w:t>tudományi Kara pályázatot ír ki a 202</w:t>
      </w:r>
      <w:r w:rsidR="00517291">
        <w:rPr>
          <w:b/>
          <w:bCs/>
          <w:sz w:val="28"/>
          <w:szCs w:val="28"/>
        </w:rPr>
        <w:t>6</w:t>
      </w:r>
      <w:r w:rsidRPr="007F4085">
        <w:rPr>
          <w:b/>
          <w:bCs/>
          <w:sz w:val="28"/>
          <w:szCs w:val="28"/>
        </w:rPr>
        <w:t>/202</w:t>
      </w:r>
      <w:r w:rsidR="00517291">
        <w:rPr>
          <w:b/>
          <w:bCs/>
          <w:sz w:val="28"/>
          <w:szCs w:val="28"/>
        </w:rPr>
        <w:t>7</w:t>
      </w:r>
      <w:r w:rsidRPr="007F4085">
        <w:rPr>
          <w:b/>
          <w:bCs/>
          <w:sz w:val="28"/>
          <w:szCs w:val="28"/>
        </w:rPr>
        <w:t>-</w:t>
      </w:r>
      <w:r w:rsidR="00517291">
        <w:rPr>
          <w:b/>
          <w:bCs/>
          <w:sz w:val="28"/>
          <w:szCs w:val="28"/>
        </w:rPr>
        <w:t>e</w:t>
      </w:r>
      <w:r w:rsidRPr="007F4085">
        <w:rPr>
          <w:b/>
          <w:bCs/>
          <w:sz w:val="28"/>
          <w:szCs w:val="28"/>
        </w:rPr>
        <w:t>s tanév</w:t>
      </w:r>
      <w:r w:rsidR="00B51076">
        <w:rPr>
          <w:b/>
          <w:bCs/>
          <w:sz w:val="28"/>
          <w:szCs w:val="28"/>
        </w:rPr>
        <w:t xml:space="preserve">re </w:t>
      </w:r>
      <w:r w:rsidRPr="007F4085">
        <w:rPr>
          <w:b/>
          <w:bCs/>
          <w:sz w:val="28"/>
          <w:szCs w:val="28"/>
        </w:rPr>
        <w:t>vonatkozóan Pannónia Program keretében oktatói mobilitás megvalósítására a PTE külföldi partneregyetemein</w:t>
      </w:r>
    </w:p>
    <w:p w14:paraId="60FC3F4F" w14:textId="77777777" w:rsidR="00D60BD9" w:rsidRPr="007F4085" w:rsidRDefault="00D60BD9" w:rsidP="00124807">
      <w:pPr>
        <w:jc w:val="both"/>
      </w:pPr>
    </w:p>
    <w:p w14:paraId="48159C9B" w14:textId="77777777" w:rsidR="007F4085" w:rsidRPr="007F4085" w:rsidRDefault="007F4085" w:rsidP="00124807">
      <w:pPr>
        <w:spacing w:before="100" w:beforeAutospacing="1" w:after="100" w:afterAutospacing="1"/>
        <w:jc w:val="both"/>
        <w:rPr>
          <w:szCs w:val="24"/>
        </w:rPr>
      </w:pPr>
      <w:r w:rsidRPr="007F4085">
        <w:rPr>
          <w:szCs w:val="24"/>
        </w:rPr>
        <w:t>A Tempus Közalapítvány Kuratóriuma jóváhagyta a Pécsi Tudományegyetem (PTE) Pannónia Ösztöndíjprogram intézményi pályázatát, annak érdekében, hogy a modellváltott intézmények hallgatói, oktatói, dolgozói számára is folyamatosan biztosított legyen a nemzetközi együttműködésekben való részvétel.</w:t>
      </w:r>
    </w:p>
    <w:p w14:paraId="15A69338" w14:textId="72CA68B0" w:rsidR="00057F61" w:rsidRDefault="00057F61" w:rsidP="00057F61">
      <w:pPr>
        <w:spacing w:before="100" w:beforeAutospacing="1" w:after="100" w:afterAutospacing="1"/>
        <w:jc w:val="both"/>
        <w:rPr>
          <w:b/>
          <w:bCs/>
          <w:color w:val="000000"/>
          <w:szCs w:val="24"/>
        </w:rPr>
      </w:pPr>
      <w:r w:rsidRPr="007F4085">
        <w:rPr>
          <w:szCs w:val="24"/>
        </w:rPr>
        <w:t>A PTE a 202</w:t>
      </w:r>
      <w:r w:rsidR="00517291">
        <w:rPr>
          <w:szCs w:val="24"/>
        </w:rPr>
        <w:t>6</w:t>
      </w:r>
      <w:r w:rsidRPr="007F4085">
        <w:rPr>
          <w:szCs w:val="24"/>
        </w:rPr>
        <w:t>/202</w:t>
      </w:r>
      <w:r w:rsidR="00517291">
        <w:rPr>
          <w:szCs w:val="24"/>
        </w:rPr>
        <w:t>7</w:t>
      </w:r>
      <w:r w:rsidRPr="007F4085">
        <w:rPr>
          <w:szCs w:val="24"/>
        </w:rPr>
        <w:t>-</w:t>
      </w:r>
      <w:r w:rsidR="00517291">
        <w:rPr>
          <w:szCs w:val="24"/>
        </w:rPr>
        <w:t>e</w:t>
      </w:r>
      <w:r w:rsidRPr="007F4085">
        <w:rPr>
          <w:szCs w:val="24"/>
        </w:rPr>
        <w:t xml:space="preserve">s tanévre </w:t>
      </w:r>
      <w:r w:rsidRPr="007F4085">
        <w:rPr>
          <w:b/>
          <w:bCs/>
          <w:szCs w:val="24"/>
        </w:rPr>
        <w:t>oktatói és kutatói</w:t>
      </w:r>
      <w:r w:rsidRPr="007F4085">
        <w:rPr>
          <w:szCs w:val="24"/>
        </w:rPr>
        <w:t xml:space="preserve"> ösztöndíjakat hirdet meg, a tervezett oktatói és kutatói tevékenységek </w:t>
      </w:r>
      <w:r w:rsidRPr="007F4085">
        <w:rPr>
          <w:i/>
          <w:iCs/>
          <w:szCs w:val="24"/>
        </w:rPr>
        <w:t>megvalósítási időtartama</w:t>
      </w:r>
      <w:r w:rsidRPr="007F4085">
        <w:rPr>
          <w:szCs w:val="24"/>
        </w:rPr>
        <w:t xml:space="preserve">: </w:t>
      </w:r>
      <w:r w:rsidRPr="002C6219">
        <w:rPr>
          <w:b/>
          <w:bCs/>
          <w:color w:val="000000"/>
          <w:szCs w:val="24"/>
        </w:rPr>
        <w:t>202</w:t>
      </w:r>
      <w:r>
        <w:rPr>
          <w:b/>
          <w:bCs/>
          <w:color w:val="000000"/>
          <w:szCs w:val="24"/>
        </w:rPr>
        <w:t xml:space="preserve">6. </w:t>
      </w:r>
      <w:r w:rsidR="00517291">
        <w:rPr>
          <w:b/>
          <w:bCs/>
          <w:color w:val="000000"/>
          <w:szCs w:val="24"/>
        </w:rPr>
        <w:t>szeptember</w:t>
      </w:r>
      <w:r>
        <w:rPr>
          <w:b/>
          <w:bCs/>
          <w:color w:val="000000"/>
          <w:szCs w:val="24"/>
        </w:rPr>
        <w:t xml:space="preserve"> </w:t>
      </w:r>
      <w:r w:rsidR="00517291">
        <w:rPr>
          <w:b/>
          <w:bCs/>
          <w:color w:val="000000"/>
          <w:szCs w:val="24"/>
        </w:rPr>
        <w:t>14</w:t>
      </w:r>
      <w:r>
        <w:rPr>
          <w:b/>
          <w:bCs/>
          <w:color w:val="000000"/>
          <w:szCs w:val="24"/>
        </w:rPr>
        <w:t xml:space="preserve">. – 2026. </w:t>
      </w:r>
      <w:r w:rsidR="00517291">
        <w:rPr>
          <w:b/>
          <w:bCs/>
          <w:color w:val="000000"/>
          <w:szCs w:val="24"/>
        </w:rPr>
        <w:t>december</w:t>
      </w:r>
      <w:r>
        <w:rPr>
          <w:b/>
          <w:bCs/>
          <w:color w:val="000000"/>
          <w:szCs w:val="24"/>
        </w:rPr>
        <w:t xml:space="preserve"> </w:t>
      </w:r>
      <w:r w:rsidR="00517291">
        <w:rPr>
          <w:b/>
          <w:bCs/>
          <w:color w:val="000000"/>
          <w:szCs w:val="24"/>
        </w:rPr>
        <w:t>18</w:t>
      </w:r>
      <w:r>
        <w:rPr>
          <w:b/>
          <w:bCs/>
          <w:color w:val="000000"/>
          <w:szCs w:val="24"/>
        </w:rPr>
        <w:t>.</w:t>
      </w:r>
    </w:p>
    <w:p w14:paraId="326A77E4" w14:textId="77777777" w:rsidR="00057F61" w:rsidRDefault="00057F61" w:rsidP="00057F61">
      <w:pPr>
        <w:spacing w:before="100" w:beforeAutospacing="1" w:after="100" w:afterAutospacing="1"/>
        <w:jc w:val="both"/>
        <w:rPr>
          <w:b/>
          <w:bCs/>
          <w:szCs w:val="24"/>
        </w:rPr>
      </w:pPr>
      <w:r w:rsidRPr="00BA3302">
        <w:rPr>
          <w:b/>
          <w:bCs/>
          <w:szCs w:val="24"/>
        </w:rPr>
        <w:t>Fontos! A pályázás folyamatos, a mobilitás kezdő dátumát megelőző, minimum 45 nappal korábban beadott pályázatokat fogadja be a Kar.</w:t>
      </w:r>
    </w:p>
    <w:p w14:paraId="147F8E53" w14:textId="76E98CBB" w:rsidR="00517291" w:rsidRPr="00BA3302" w:rsidRDefault="00517291" w:rsidP="00057F61">
      <w:pPr>
        <w:spacing w:before="100" w:beforeAutospacing="1" w:after="100" w:afterAutospacing="1"/>
        <w:jc w:val="both"/>
        <w:rPr>
          <w:b/>
          <w:bCs/>
          <w:szCs w:val="24"/>
        </w:rPr>
      </w:pPr>
      <w:r w:rsidRPr="00B15C75">
        <w:rPr>
          <w:szCs w:val="24"/>
        </w:rPr>
        <w:t>Mind az oktatási, kutatási és a konferencia részvételre is az alábbi fő szabály alkalmazandó az ösztöndíj megítélésekor:</w:t>
      </w:r>
      <w:r w:rsidRPr="00B15C75">
        <w:rPr>
          <w:b/>
          <w:bCs/>
          <w:szCs w:val="24"/>
        </w:rPr>
        <w:t xml:space="preserve"> egy adott szemeszterben egy adott oktató vagy kutató 1 azaz egy rangso</w:t>
      </w:r>
      <w:r>
        <w:rPr>
          <w:b/>
          <w:bCs/>
          <w:szCs w:val="24"/>
        </w:rPr>
        <w:t>r</w:t>
      </w:r>
      <w:r w:rsidRPr="00B15C75">
        <w:rPr>
          <w:b/>
          <w:bCs/>
          <w:szCs w:val="24"/>
        </w:rPr>
        <w:t>olatlan (azaz QS vagy THE 1500 feletti) helyre adhat be pályázatot. További pályázatai akkor kerülnek támogatásra</w:t>
      </w:r>
      <w:r>
        <w:rPr>
          <w:b/>
          <w:bCs/>
          <w:szCs w:val="24"/>
        </w:rPr>
        <w:t>,</w:t>
      </w:r>
      <w:r w:rsidRPr="00B15C75">
        <w:rPr>
          <w:b/>
          <w:bCs/>
          <w:szCs w:val="24"/>
        </w:rPr>
        <w:t xml:space="preserve"> ha a fogadóintézmény 1-1500 között rangsorolt a QS vagy THE </w:t>
      </w:r>
      <w:proofErr w:type="spellStart"/>
      <w:r w:rsidRPr="00B15C75">
        <w:rPr>
          <w:b/>
          <w:bCs/>
          <w:szCs w:val="24"/>
        </w:rPr>
        <w:t>rankingben</w:t>
      </w:r>
      <w:proofErr w:type="spellEnd"/>
      <w:r w:rsidRPr="00B15C75">
        <w:rPr>
          <w:b/>
          <w:bCs/>
          <w:szCs w:val="24"/>
        </w:rPr>
        <w:t>.</w:t>
      </w:r>
    </w:p>
    <w:p w14:paraId="39862BED" w14:textId="77777777" w:rsidR="00057F61" w:rsidRPr="007F4085" w:rsidRDefault="00057F61" w:rsidP="00057F61">
      <w:pPr>
        <w:pStyle w:val="Listaszerbekezds"/>
        <w:keepNext/>
        <w:numPr>
          <w:ilvl w:val="0"/>
          <w:numId w:val="41"/>
        </w:numPr>
        <w:spacing w:before="100" w:beforeAutospacing="1" w:after="100" w:afterAutospacing="1" w:line="240" w:lineRule="auto"/>
        <w:ind w:left="782" w:hanging="357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7F408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Oktatási célú munkatársi mobilitás</w:t>
      </w:r>
    </w:p>
    <w:p w14:paraId="6B4FE6DE" w14:textId="77777777" w:rsidR="00057F61" w:rsidRPr="002906AC" w:rsidRDefault="00057F61" w:rsidP="00057F61">
      <w:pPr>
        <w:spacing w:before="100" w:beforeAutospacing="1" w:after="100" w:afterAutospacing="1"/>
        <w:jc w:val="both"/>
        <w:rPr>
          <w:szCs w:val="24"/>
        </w:rPr>
      </w:pPr>
      <w:r w:rsidRPr="002906AC">
        <w:rPr>
          <w:szCs w:val="24"/>
        </w:rPr>
        <w:t xml:space="preserve">Oktatási célú munkatársi mobilitásnak minősülnek az olyan oktatási céllal megvalósított, külföldre irányuló, intézményközi megállapodáson alapuló munkatársi mobilitások, melynek időtartama </w:t>
      </w:r>
      <w:r w:rsidRPr="002906AC">
        <w:rPr>
          <w:b/>
          <w:bCs/>
          <w:szCs w:val="24"/>
        </w:rPr>
        <w:t>minimum 2, maximum 5 nap, 2000 km-en belüli utazásokra.</w:t>
      </w:r>
    </w:p>
    <w:p w14:paraId="7358CAFB" w14:textId="77777777" w:rsidR="00057F61" w:rsidRPr="002906AC" w:rsidRDefault="00057F61" w:rsidP="00057F61">
      <w:pPr>
        <w:spacing w:before="100" w:beforeAutospacing="1" w:after="100" w:afterAutospacing="1"/>
        <w:jc w:val="both"/>
        <w:rPr>
          <w:b/>
          <w:bCs/>
          <w:szCs w:val="24"/>
        </w:rPr>
      </w:pPr>
      <w:r w:rsidRPr="002906AC">
        <w:rPr>
          <w:b/>
          <w:bCs/>
          <w:szCs w:val="24"/>
        </w:rPr>
        <w:t>2000 km feletti utazások esetében a mobilitások időtartama 7 napra kiterjeszthető</w:t>
      </w:r>
      <w:r>
        <w:rPr>
          <w:b/>
          <w:bCs/>
          <w:szCs w:val="24"/>
        </w:rPr>
        <w:t>.</w:t>
      </w:r>
    </w:p>
    <w:p w14:paraId="306FF499" w14:textId="77777777" w:rsidR="00057F61" w:rsidRPr="002906AC" w:rsidRDefault="00057F61" w:rsidP="00057F61">
      <w:pPr>
        <w:spacing w:before="100" w:beforeAutospacing="1" w:after="100" w:afterAutospacing="1"/>
        <w:jc w:val="both"/>
        <w:rPr>
          <w:b/>
          <w:bCs/>
          <w:szCs w:val="24"/>
        </w:rPr>
      </w:pPr>
      <w:r w:rsidRPr="002906AC">
        <w:rPr>
          <w:b/>
          <w:bCs/>
          <w:szCs w:val="24"/>
        </w:rPr>
        <w:t>THE QS TOP 250 es fogadó intézmény esetében a távolságtól függetlenül 2-10 nap mobilitási időszak pályázható.</w:t>
      </w:r>
    </w:p>
    <w:p w14:paraId="52075D55" w14:textId="77777777" w:rsidR="00057F61" w:rsidRPr="002906AC" w:rsidRDefault="00057F61" w:rsidP="00057F61">
      <w:pPr>
        <w:spacing w:before="100" w:beforeAutospacing="1" w:after="100" w:afterAutospacing="1"/>
        <w:jc w:val="both"/>
        <w:rPr>
          <w:b/>
          <w:bCs/>
          <w:szCs w:val="24"/>
        </w:rPr>
      </w:pPr>
      <w:r w:rsidRPr="002906AC">
        <w:rPr>
          <w:b/>
          <w:bCs/>
          <w:szCs w:val="24"/>
        </w:rPr>
        <w:t>Új pályázók és a THE vagy QS rangsorolt intézménybe pályázók az elbírálás során előnyt élveznek!</w:t>
      </w:r>
    </w:p>
    <w:p w14:paraId="70942265" w14:textId="46466F13" w:rsidR="007F4085" w:rsidRPr="007F4085" w:rsidRDefault="007F4085" w:rsidP="00124807">
      <w:pPr>
        <w:spacing w:before="100" w:beforeAutospacing="1" w:after="100" w:afterAutospacing="1"/>
        <w:jc w:val="both"/>
        <w:rPr>
          <w:i/>
          <w:iCs/>
          <w:szCs w:val="24"/>
        </w:rPr>
      </w:pPr>
      <w:r w:rsidRPr="007F4085">
        <w:rPr>
          <w:szCs w:val="24"/>
        </w:rPr>
        <w:t xml:space="preserve">Külföldi felsőoktatási partnerintézményben töltött oktatási célú mobilitás esetén az érintett munkatárs egy felsőoktatási partnerintézménynél végezhet oktatói tevékenységet bármilyen tanulmányi területen. </w:t>
      </w:r>
      <w:r w:rsidRPr="007F4085">
        <w:rPr>
          <w:i/>
          <w:iCs/>
          <w:szCs w:val="24"/>
        </w:rPr>
        <w:t>(Benyújtható több pályázat is egy félévre vagy tanévre, de egy elnyert adott ösztöndíjjal csak egy adott intézménybe lehet kiutazni!)</w:t>
      </w:r>
      <w:r w:rsidR="00517291">
        <w:rPr>
          <w:i/>
          <w:iCs/>
          <w:szCs w:val="24"/>
        </w:rPr>
        <w:t xml:space="preserve"> </w:t>
      </w:r>
      <w:r w:rsidR="00517291" w:rsidRPr="00517291">
        <w:rPr>
          <w:b/>
          <w:bCs/>
          <w:szCs w:val="24"/>
        </w:rPr>
        <w:t>Ha egy adott pályázó kettő pályázatot nyújt be, abban az esetben a második mobilitásának ösztöndíjösszegét a PTE csak az első mobilitásának teljes dokumentációs lezárását követően folyósítja.</w:t>
      </w:r>
    </w:p>
    <w:p w14:paraId="7DF86A9C" w14:textId="77777777" w:rsidR="007F4085" w:rsidRPr="007F4085" w:rsidRDefault="007F4085" w:rsidP="00124807">
      <w:pPr>
        <w:spacing w:before="100" w:beforeAutospacing="1" w:after="100" w:afterAutospacing="1"/>
        <w:jc w:val="both"/>
        <w:rPr>
          <w:szCs w:val="24"/>
        </w:rPr>
      </w:pPr>
      <w:r w:rsidRPr="007F4085">
        <w:rPr>
          <w:szCs w:val="24"/>
        </w:rPr>
        <w:t xml:space="preserve">Az oktatási tevékenységnek hetente (és más, egy hétnél rövidebb tartózkodási idő esetén is) legalább </w:t>
      </w:r>
      <w:r w:rsidRPr="007F4085">
        <w:rPr>
          <w:b/>
          <w:bCs/>
          <w:szCs w:val="24"/>
        </w:rPr>
        <w:t>8 óra oktatást kell magában foglalnia</w:t>
      </w:r>
      <w:r w:rsidRPr="007F4085">
        <w:rPr>
          <w:szCs w:val="24"/>
        </w:rPr>
        <w:t>. Ha a mobilitás időtartama meghaladja az egy hetet, a nem teljes hét alatt megtartott minimális oktatási óraszámnak arányosnak kell lennie az adott hét időtartamával.</w:t>
      </w:r>
    </w:p>
    <w:p w14:paraId="3E1ECE7E" w14:textId="77777777" w:rsidR="007F4085" w:rsidRPr="007F4085" w:rsidRDefault="007F4085" w:rsidP="00124807">
      <w:pPr>
        <w:pStyle w:val="Default"/>
        <w:jc w:val="both"/>
      </w:pPr>
      <w:r w:rsidRPr="007F4085">
        <w:t xml:space="preserve">A kizárólag aktív konferenciarészvétel formájában megvalósuló oktatási célú mobilitások esetében a minimum oktatási óraszám követelménye nem alkalmazandó. A konferenciákon való aktív részvétel időtartama beleszámít az oktatási tevékenység időtartamába. Kizárólag résztvevőként történő megjelenés a konferenciákon nem támogatható. A mobilitási </w:t>
      </w:r>
      <w:r w:rsidRPr="007F4085">
        <w:lastRenderedPageBreak/>
        <w:t xml:space="preserve">megállapodásban rögzíteni szükséges a tervezett tevékenységet a konferenciarészvétel esetén is, valamint a beszámolóban nyilatkozni kell azok teljesüléséről. </w:t>
      </w:r>
    </w:p>
    <w:p w14:paraId="73EFA8B2" w14:textId="29052DEA" w:rsidR="00517291" w:rsidRPr="00517291" w:rsidRDefault="00517291" w:rsidP="00517291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eastAsia="TimesNewRomanPSMT"/>
          <w:szCs w:val="24"/>
        </w:rPr>
      </w:pPr>
      <w:r w:rsidRPr="00B15C75">
        <w:rPr>
          <w:rFonts w:eastAsia="TimesNewRomanPSMT"/>
          <w:i/>
          <w:iCs/>
          <w:szCs w:val="24"/>
        </w:rPr>
        <w:t>Aktív konferencia részvétel céljából megvalósítani tervezet mobilitáshoz, a támogatási szerződéskötés nem kezdhető meg, elfogadott absztrakt és a három fél által aláírt munkaterv benyújtása nélkül. A munkaterv és az absztrakt feltöltésére a pályázati anyagokkal együtt van</w:t>
      </w:r>
      <w:r w:rsidRPr="00B15C75">
        <w:rPr>
          <w:rFonts w:eastAsia="TimesNewRomanPSMT"/>
          <w:szCs w:val="24"/>
        </w:rPr>
        <w:t xml:space="preserve"> </w:t>
      </w:r>
      <w:r w:rsidRPr="00B15C75">
        <w:rPr>
          <w:rFonts w:eastAsia="TimesNewRomanPSMT"/>
          <w:i/>
          <w:iCs/>
          <w:szCs w:val="24"/>
        </w:rPr>
        <w:t>lehetőség. Amennyiben ez nem lehetséges, a szerződéskötés megkezdéséig pótolhatók. A szerződéskötést legkésőbb az utazás kezdő dátuma előtt 30 nappal el kell indítani.</w:t>
      </w:r>
      <w:r w:rsidRPr="00B15C75">
        <w:rPr>
          <w:rFonts w:eastAsia="TimesNewRomanPSMT"/>
          <w:szCs w:val="24"/>
        </w:rPr>
        <w:t xml:space="preserve"> </w:t>
      </w:r>
    </w:p>
    <w:p w14:paraId="3EE4A04C" w14:textId="75CA7B78" w:rsidR="007F4085" w:rsidRDefault="007F4085" w:rsidP="00124807">
      <w:pPr>
        <w:spacing w:before="100" w:beforeAutospacing="1" w:after="100" w:afterAutospacing="1"/>
        <w:jc w:val="both"/>
        <w:rPr>
          <w:i/>
          <w:iCs/>
          <w:szCs w:val="24"/>
        </w:rPr>
      </w:pPr>
      <w:r w:rsidRPr="007F4085">
        <w:rPr>
          <w:i/>
          <w:iCs/>
          <w:szCs w:val="24"/>
        </w:rPr>
        <w:t>Elfogadott absztrakt esetén vagy aktív tevékenységre (pl. workshop moderálás, adott prezentációs szekció vezetése stb.) felkérő levél birtokában javasoljuk a pályázat beadását.</w:t>
      </w:r>
    </w:p>
    <w:p w14:paraId="3332D120" w14:textId="68F1A2DA" w:rsidR="005A24C6" w:rsidRPr="007F4085" w:rsidRDefault="005A24C6" w:rsidP="00124807">
      <w:pPr>
        <w:spacing w:before="100" w:beforeAutospacing="1" w:after="100" w:afterAutospacing="1"/>
        <w:jc w:val="both"/>
        <w:rPr>
          <w:i/>
          <w:iCs/>
          <w:szCs w:val="24"/>
        </w:rPr>
      </w:pPr>
      <w:r w:rsidRPr="00AE2EFF">
        <w:rPr>
          <w:i/>
          <w:iCs/>
          <w:szCs w:val="24"/>
        </w:rPr>
        <w:t xml:space="preserve">Az oktatói – kutatói tanulmányút nem kezdhető meg a 3 fél által aláírt érvényes és a karon leadott munkaterv, valamint a PTE és a résztvevő között létrejövő támogatási szerződés nélkül. Utólagosan a PTE sem szerződni sem utalni nem jogosult. Amennyiben a kiutazó ezen dokumentumok nélkül kezdi meg a mobilitást, az nem tekinthető hivatalos Pannónia Ösztöndíjprogram mobilitásnak. </w:t>
      </w:r>
    </w:p>
    <w:p w14:paraId="19D7DCB7" w14:textId="77777777" w:rsidR="007F4085" w:rsidRPr="007F4085" w:rsidRDefault="007F4085" w:rsidP="00124807">
      <w:pPr>
        <w:pStyle w:val="Listaszerbekezds"/>
        <w:keepNext/>
        <w:numPr>
          <w:ilvl w:val="0"/>
          <w:numId w:val="41"/>
        </w:numPr>
        <w:spacing w:before="100" w:beforeAutospacing="1" w:after="100" w:afterAutospacing="1" w:line="240" w:lineRule="auto"/>
        <w:ind w:left="782" w:hanging="357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7F408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Kutatási célú mobilitás </w:t>
      </w:r>
    </w:p>
    <w:p w14:paraId="093B236A" w14:textId="46BF220E" w:rsidR="007F4085" w:rsidRDefault="007F4085" w:rsidP="0012480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eastAsia="TimesNewRomanPSMT"/>
          <w:szCs w:val="24"/>
        </w:rPr>
      </w:pPr>
      <w:r w:rsidRPr="007F4085">
        <w:rPr>
          <w:rFonts w:eastAsia="TimesNewRomanPSMT"/>
          <w:szCs w:val="24"/>
        </w:rPr>
        <w:t xml:space="preserve">A kutatási célú mobilitás új elem a mobilitási palettán, amelynek célja, hogy elősegítse a felsőoktatási intézmények hallgatóinak, oktatóinak és kutatóinak tudományos előmenetelét, a kortárs ismeretek elsajátítását, új eredmények születését és a nemzetközi kutatási együttműködések építését. </w:t>
      </w:r>
      <w:r w:rsidR="004C7814">
        <w:rPr>
          <w:rFonts w:eastAsia="TimesNewRomanPSMT"/>
          <w:szCs w:val="24"/>
        </w:rPr>
        <w:t>K</w:t>
      </w:r>
      <w:r w:rsidR="004C7814" w:rsidRPr="0095591C">
        <w:rPr>
          <w:rFonts w:eastAsia="TimesNewRomanPSMT"/>
          <w:szCs w:val="24"/>
        </w:rPr>
        <w:t>utatási</w:t>
      </w:r>
      <w:r w:rsidR="004C7814">
        <w:rPr>
          <w:rFonts w:eastAsia="TimesNewRomanPSMT"/>
          <w:szCs w:val="24"/>
        </w:rPr>
        <w:t xml:space="preserve"> vagy aktív konferencia részvételi</w:t>
      </w:r>
      <w:r w:rsidR="004C7814" w:rsidRPr="0095591C">
        <w:rPr>
          <w:rFonts w:eastAsia="TimesNewRomanPSMT"/>
          <w:szCs w:val="24"/>
        </w:rPr>
        <w:t xml:space="preserve"> céllal olyan egyetemre is </w:t>
      </w:r>
      <w:r w:rsidR="004C7814">
        <w:rPr>
          <w:rFonts w:eastAsia="TimesNewRomanPSMT"/>
          <w:szCs w:val="24"/>
        </w:rPr>
        <w:t>pályázhat</w:t>
      </w:r>
      <w:r w:rsidR="004C7814" w:rsidRPr="0095591C">
        <w:rPr>
          <w:rFonts w:eastAsia="TimesNewRomanPSMT"/>
          <w:szCs w:val="24"/>
        </w:rPr>
        <w:t xml:space="preserve">, amely nem </w:t>
      </w:r>
      <w:r w:rsidR="004C7814">
        <w:rPr>
          <w:rFonts w:eastAsia="TimesNewRomanPSMT"/>
          <w:szCs w:val="24"/>
        </w:rPr>
        <w:t xml:space="preserve">szerződéses </w:t>
      </w:r>
      <w:r w:rsidR="004C7814" w:rsidRPr="0095591C">
        <w:rPr>
          <w:rFonts w:eastAsia="TimesNewRomanPSMT"/>
          <w:szCs w:val="24"/>
        </w:rPr>
        <w:t>partner</w:t>
      </w:r>
      <w:r w:rsidR="004C7814">
        <w:rPr>
          <w:rFonts w:eastAsia="TimesNewRomanPSMT"/>
          <w:szCs w:val="24"/>
        </w:rPr>
        <w:t>e a Pécsi Tudományegyetemnek</w:t>
      </w:r>
      <w:r w:rsidR="004C7814" w:rsidRPr="0095591C">
        <w:rPr>
          <w:rFonts w:eastAsia="TimesNewRomanPSMT"/>
          <w:szCs w:val="24"/>
        </w:rPr>
        <w:t>.</w:t>
      </w:r>
    </w:p>
    <w:p w14:paraId="7FC1A270" w14:textId="77777777" w:rsidR="00517291" w:rsidRPr="00517291" w:rsidRDefault="00517291" w:rsidP="00517291">
      <w:pPr>
        <w:spacing w:before="100" w:beforeAutospacing="1" w:after="100" w:afterAutospacing="1"/>
        <w:jc w:val="both"/>
        <w:rPr>
          <w:b/>
          <w:bCs/>
          <w:szCs w:val="24"/>
        </w:rPr>
      </w:pPr>
      <w:r w:rsidRPr="00517291">
        <w:rPr>
          <w:b/>
          <w:bCs/>
          <w:szCs w:val="24"/>
        </w:rPr>
        <w:t>Időtartama minimum 2, maximum 5 nap, 2000 km-en belüli utazásokra</w:t>
      </w:r>
    </w:p>
    <w:p w14:paraId="42819242" w14:textId="77777777" w:rsidR="00517291" w:rsidRPr="00517291" w:rsidRDefault="00517291" w:rsidP="00517291">
      <w:pPr>
        <w:spacing w:before="100" w:beforeAutospacing="1" w:after="100" w:afterAutospacing="1"/>
        <w:jc w:val="both"/>
        <w:rPr>
          <w:b/>
          <w:bCs/>
          <w:szCs w:val="24"/>
        </w:rPr>
      </w:pPr>
      <w:r w:rsidRPr="00517291">
        <w:rPr>
          <w:b/>
          <w:bCs/>
          <w:szCs w:val="24"/>
        </w:rPr>
        <w:t>2000 km feletti utazások esetében a mobilitások időtartama 7 napra kiterjeszthető</w:t>
      </w:r>
    </w:p>
    <w:p w14:paraId="7FD4B348" w14:textId="77777777" w:rsidR="00517291" w:rsidRPr="00517291" w:rsidRDefault="00517291" w:rsidP="00517291">
      <w:pPr>
        <w:spacing w:before="100" w:beforeAutospacing="1" w:after="100" w:afterAutospacing="1"/>
        <w:jc w:val="both"/>
        <w:rPr>
          <w:b/>
          <w:bCs/>
          <w:szCs w:val="24"/>
        </w:rPr>
      </w:pPr>
      <w:r w:rsidRPr="00517291">
        <w:rPr>
          <w:b/>
          <w:bCs/>
          <w:szCs w:val="24"/>
        </w:rPr>
        <w:t>THE QS TOP 250 es fogadó intézmény esetében a távolságtól függetlenül 2-10 nap mobilitási időszak pályázható.</w:t>
      </w:r>
    </w:p>
    <w:p w14:paraId="02DC34AE" w14:textId="3F24DA2B" w:rsidR="00517291" w:rsidRPr="00517291" w:rsidRDefault="00517291" w:rsidP="00517291">
      <w:pPr>
        <w:spacing w:before="100" w:beforeAutospacing="1" w:after="100" w:afterAutospacing="1"/>
        <w:jc w:val="both"/>
        <w:rPr>
          <w:b/>
          <w:bCs/>
          <w:szCs w:val="24"/>
        </w:rPr>
      </w:pPr>
      <w:r w:rsidRPr="00517291">
        <w:rPr>
          <w:b/>
          <w:bCs/>
          <w:szCs w:val="24"/>
        </w:rPr>
        <w:t>Új pályázók és a THE vagy QS rangsorolt intézménybe pályázók az elbírálás során előnyt élveznek!</w:t>
      </w:r>
    </w:p>
    <w:p w14:paraId="3CCA3F33" w14:textId="77777777" w:rsidR="007F4085" w:rsidRPr="007F4085" w:rsidRDefault="007F4085" w:rsidP="00124807">
      <w:pPr>
        <w:pStyle w:val="Listaszerbekezds"/>
        <w:keepNext/>
        <w:numPr>
          <w:ilvl w:val="0"/>
          <w:numId w:val="41"/>
        </w:numPr>
        <w:spacing w:before="100" w:beforeAutospacing="1" w:after="100" w:afterAutospacing="1" w:line="240" w:lineRule="auto"/>
        <w:ind w:left="782" w:hanging="357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7F408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kutatási célú munkatársi mobilitás feltételei oktatók, kutatók esetében</w:t>
      </w:r>
    </w:p>
    <w:p w14:paraId="35E74904" w14:textId="77777777" w:rsidR="007F4085" w:rsidRPr="007F4085" w:rsidRDefault="007F4085" w:rsidP="00124807">
      <w:pPr>
        <w:pStyle w:val="Listaszerbekezds"/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 w:val="0"/>
        <w:jc w:val="both"/>
        <w:rPr>
          <w:rFonts w:ascii="Times New Roman" w:eastAsia="TimesNewRomanPSMT" w:hAnsi="Times New Roman"/>
          <w:sz w:val="24"/>
          <w:szCs w:val="24"/>
        </w:rPr>
      </w:pPr>
      <w:r w:rsidRPr="007F4085">
        <w:rPr>
          <w:rFonts w:ascii="Times New Roman" w:eastAsia="TimesNewRomanPSMT" w:hAnsi="Times New Roman"/>
          <w:sz w:val="24"/>
          <w:szCs w:val="24"/>
        </w:rPr>
        <w:t xml:space="preserve">Az oktató/kutató tanszékvezetője/intézetvezetője/tudományos ügyekért felelős vezetője által aláírt </w:t>
      </w:r>
      <w:r w:rsidRPr="007F4085">
        <w:rPr>
          <w:rFonts w:ascii="Times New Roman" w:eastAsia="TimesNewRomanPSMT" w:hAnsi="Times New Roman"/>
          <w:b/>
          <w:bCs/>
          <w:sz w:val="24"/>
          <w:szCs w:val="24"/>
        </w:rPr>
        <w:t xml:space="preserve">támogató nyilatkozat </w:t>
      </w:r>
      <w:r w:rsidRPr="007F4085">
        <w:rPr>
          <w:rFonts w:ascii="Times New Roman" w:eastAsia="TimesNewRomanPSMT" w:hAnsi="Times New Roman"/>
          <w:sz w:val="24"/>
          <w:szCs w:val="24"/>
        </w:rPr>
        <w:t>szükséges a kutatói ösztöndíj pályázásához.</w:t>
      </w:r>
    </w:p>
    <w:p w14:paraId="04E8EEDB" w14:textId="77777777" w:rsidR="007F4085" w:rsidRPr="007F4085" w:rsidRDefault="007F4085" w:rsidP="00124807">
      <w:pPr>
        <w:pStyle w:val="Listaszerbekezds"/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 w:val="0"/>
        <w:jc w:val="both"/>
        <w:rPr>
          <w:rFonts w:ascii="Times New Roman" w:eastAsia="TimesNewRomanPSMT" w:hAnsi="Times New Roman"/>
          <w:b/>
          <w:bCs/>
          <w:sz w:val="24"/>
          <w:szCs w:val="24"/>
        </w:rPr>
      </w:pPr>
      <w:r w:rsidRPr="007F4085">
        <w:rPr>
          <w:rFonts w:ascii="Times New Roman" w:eastAsia="TimesNewRomanPSMT" w:hAnsi="Times New Roman"/>
          <w:sz w:val="24"/>
          <w:szCs w:val="24"/>
        </w:rPr>
        <w:t xml:space="preserve">Az ösztöndíjas időszakot követően az oktatónak/kutatónak </w:t>
      </w:r>
      <w:r w:rsidRPr="007F4085">
        <w:rPr>
          <w:rFonts w:ascii="Times New Roman" w:eastAsia="TimesNewRomanPSMT" w:hAnsi="Times New Roman"/>
          <w:b/>
          <w:bCs/>
          <w:sz w:val="24"/>
          <w:szCs w:val="24"/>
        </w:rPr>
        <w:t xml:space="preserve">beszámolót </w:t>
      </w:r>
      <w:r w:rsidRPr="007F4085">
        <w:rPr>
          <w:rFonts w:ascii="Times New Roman" w:eastAsia="TimesNewRomanPSMT" w:hAnsi="Times New Roman"/>
          <w:sz w:val="24"/>
          <w:szCs w:val="24"/>
        </w:rPr>
        <w:t xml:space="preserve">kell készítenie, amely tartalmazza a mobilitási időszak tevékenységeit, eredményeit. A beszámolót </w:t>
      </w:r>
      <w:r w:rsidRPr="007F4085">
        <w:rPr>
          <w:rFonts w:ascii="Times New Roman" w:eastAsia="TimesNewRomanPSMT" w:hAnsi="Times New Roman"/>
          <w:b/>
          <w:bCs/>
          <w:sz w:val="24"/>
          <w:szCs w:val="24"/>
        </w:rPr>
        <w:t>az oktató/ intézetvezetője/tudományos ügyekért felelős vezetője fogadja el.</w:t>
      </w:r>
    </w:p>
    <w:p w14:paraId="771FF736" w14:textId="77777777" w:rsidR="007F4085" w:rsidRPr="007F4085" w:rsidRDefault="007F4085" w:rsidP="00124807">
      <w:pPr>
        <w:pStyle w:val="Listaszerbekezds"/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714" w:hanging="357"/>
        <w:contextualSpacing w:val="0"/>
        <w:jc w:val="both"/>
        <w:rPr>
          <w:rFonts w:ascii="Times New Roman" w:eastAsia="TimesNewRomanPSMT" w:hAnsi="Times New Roman"/>
          <w:sz w:val="24"/>
          <w:szCs w:val="24"/>
        </w:rPr>
      </w:pPr>
      <w:r w:rsidRPr="007F4085">
        <w:rPr>
          <w:rFonts w:ascii="Times New Roman" w:eastAsia="TimesNewRomanPSMT" w:hAnsi="Times New Roman"/>
          <w:sz w:val="24"/>
          <w:szCs w:val="24"/>
        </w:rPr>
        <w:t>A kutatási célú ösztöndíjhoz kötött mobilitási megállapodásban rögzíteni szükséges a mobilitás alatt tervezett tevékenységeket és elérendő eredményeket.</w:t>
      </w:r>
    </w:p>
    <w:p w14:paraId="205BC08A" w14:textId="77777777" w:rsidR="007F4085" w:rsidRPr="007F4085" w:rsidRDefault="007F4085" w:rsidP="00124807">
      <w:pPr>
        <w:pStyle w:val="Listaszerbekezds"/>
        <w:keepNext/>
        <w:numPr>
          <w:ilvl w:val="0"/>
          <w:numId w:val="41"/>
        </w:numPr>
        <w:spacing w:before="100" w:beforeAutospacing="1" w:after="100" w:afterAutospacing="1" w:line="240" w:lineRule="auto"/>
        <w:ind w:left="782" w:hanging="357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7F408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Pályázat benyújtására való jogosultság feltételei</w:t>
      </w:r>
    </w:p>
    <w:p w14:paraId="7AF63397" w14:textId="77777777" w:rsidR="007F4085" w:rsidRPr="007F4085" w:rsidRDefault="007F4085" w:rsidP="00124807">
      <w:pPr>
        <w:pStyle w:val="Listaszerbekezds"/>
        <w:numPr>
          <w:ilvl w:val="0"/>
          <w:numId w:val="43"/>
        </w:numPr>
        <w:spacing w:before="100" w:beforeAutospacing="1" w:after="100" w:afterAutospacing="1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i/>
          <w:iCs/>
          <w:sz w:val="24"/>
          <w:szCs w:val="24"/>
          <w:lang w:eastAsia="hu-HU"/>
        </w:rPr>
      </w:pPr>
      <w:r w:rsidRPr="007F4085">
        <w:rPr>
          <w:rFonts w:ascii="Times New Roman" w:eastAsia="Times New Roman" w:hAnsi="Times New Roman"/>
          <w:sz w:val="24"/>
          <w:szCs w:val="24"/>
          <w:lang w:eastAsia="hu-HU"/>
        </w:rPr>
        <w:t xml:space="preserve">A PTE-vel munkaviszonyban álló és oktatási tevékenységet ellátó munkatárs. </w:t>
      </w:r>
      <w:r w:rsidRPr="007F4085">
        <w:rPr>
          <w:rFonts w:ascii="Times New Roman" w:eastAsia="Times New Roman" w:hAnsi="Times New Roman"/>
          <w:i/>
          <w:iCs/>
          <w:sz w:val="24"/>
          <w:szCs w:val="24"/>
          <w:lang w:eastAsia="hu-HU"/>
        </w:rPr>
        <w:t>(félállásban alkalmazott vagy megbízási szerződéssel rendelkező oktató is jogosult)</w:t>
      </w:r>
    </w:p>
    <w:p w14:paraId="5226104E" w14:textId="77777777" w:rsidR="007F4085" w:rsidRPr="007F4085" w:rsidRDefault="007F4085" w:rsidP="00124807">
      <w:pPr>
        <w:pStyle w:val="Listaszerbekezds"/>
        <w:numPr>
          <w:ilvl w:val="0"/>
          <w:numId w:val="43"/>
        </w:numPr>
        <w:spacing w:before="100" w:beforeAutospacing="1" w:after="100" w:afterAutospacing="1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7F4085">
        <w:rPr>
          <w:rFonts w:ascii="Times New Roman" w:eastAsia="Times New Roman" w:hAnsi="Times New Roman"/>
          <w:sz w:val="24"/>
          <w:szCs w:val="24"/>
          <w:lang w:eastAsia="hu-HU"/>
        </w:rPr>
        <w:t>Magyar állampolgár, vagy érvényes tartózkodási engedéllyel rendelkező munkatárs.</w:t>
      </w:r>
    </w:p>
    <w:p w14:paraId="194C6245" w14:textId="77777777" w:rsidR="007F4085" w:rsidRPr="007F4085" w:rsidRDefault="007F4085" w:rsidP="00124807">
      <w:pPr>
        <w:pStyle w:val="Listaszerbekezds"/>
        <w:numPr>
          <w:ilvl w:val="0"/>
          <w:numId w:val="43"/>
        </w:numPr>
        <w:spacing w:before="100" w:beforeAutospacing="1" w:after="100" w:afterAutospacing="1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7F4085">
        <w:rPr>
          <w:rFonts w:ascii="Times New Roman" w:eastAsia="Times New Roman" w:hAnsi="Times New Roman"/>
          <w:sz w:val="24"/>
          <w:szCs w:val="24"/>
          <w:lang w:eastAsia="hu-HU"/>
        </w:rPr>
        <w:t>A munkavállaló közvetlen vezetője a mobilitást támogatja.</w:t>
      </w:r>
    </w:p>
    <w:p w14:paraId="2262B40E" w14:textId="77777777" w:rsidR="007F4085" w:rsidRPr="007F4085" w:rsidRDefault="007F4085" w:rsidP="00124807">
      <w:pPr>
        <w:pStyle w:val="Listaszerbekezds"/>
        <w:keepNext/>
        <w:numPr>
          <w:ilvl w:val="0"/>
          <w:numId w:val="41"/>
        </w:numPr>
        <w:spacing w:before="100" w:beforeAutospacing="1" w:after="100" w:afterAutospacing="1" w:line="240" w:lineRule="auto"/>
        <w:ind w:left="782" w:hanging="357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7F408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lastRenderedPageBreak/>
        <w:t>Pénzügyi feltételek</w:t>
      </w:r>
    </w:p>
    <w:p w14:paraId="3FA23F66" w14:textId="77777777" w:rsidR="007F4085" w:rsidRDefault="007F4085" w:rsidP="00124807">
      <w:pPr>
        <w:spacing w:before="100" w:beforeAutospacing="1" w:after="100" w:afterAutospacing="1"/>
        <w:jc w:val="both"/>
        <w:rPr>
          <w:b/>
          <w:bCs/>
          <w:szCs w:val="24"/>
        </w:rPr>
      </w:pPr>
      <w:r w:rsidRPr="007F4085">
        <w:rPr>
          <w:szCs w:val="24"/>
        </w:rPr>
        <w:t xml:space="preserve">Az utazást, biztosítást, szállásfoglalást illetőleg a kiutazó oktatónak/ munkatársnak magának kell intéznie, és az ezzel kapcsolatos költségek is őt terhelik. Ezen költségekhez az ösztöndíj szabadon felhasználható, de </w:t>
      </w:r>
      <w:r w:rsidRPr="007F4085">
        <w:rPr>
          <w:b/>
          <w:bCs/>
          <w:szCs w:val="24"/>
        </w:rPr>
        <w:t>az ösztöndíj csak hozzájárulás a mobilitáshoz,</w:t>
      </w:r>
      <w:r w:rsidRPr="007F4085">
        <w:rPr>
          <w:szCs w:val="24"/>
        </w:rPr>
        <w:t xml:space="preserve"> </w:t>
      </w:r>
      <w:r w:rsidRPr="007F4085">
        <w:rPr>
          <w:b/>
          <w:bCs/>
          <w:szCs w:val="24"/>
        </w:rPr>
        <w:t>a teljes költséget nem feltétlen fedezi.</w:t>
      </w:r>
    </w:p>
    <w:p w14:paraId="330AF525" w14:textId="1B5632B6" w:rsidR="00057F61" w:rsidRDefault="00F64326" w:rsidP="00057F61">
      <w:pPr>
        <w:spacing w:before="100" w:beforeAutospacing="1" w:after="100" w:afterAutospacing="1"/>
        <w:jc w:val="both"/>
        <w:rPr>
          <w:szCs w:val="24"/>
        </w:rPr>
      </w:pPr>
      <w:r w:rsidRPr="002906AC">
        <w:rPr>
          <w:b/>
          <w:bCs/>
          <w:szCs w:val="24"/>
        </w:rPr>
        <w:t>A Pénzügyi támogatás nem nyújtható más hazai költségvetésből nyújtott</w:t>
      </w:r>
      <w:r w:rsidRPr="002906AC">
        <w:rPr>
          <w:szCs w:val="24"/>
        </w:rPr>
        <w:t xml:space="preserve"> (beleértve az EU által társ finanszírozott, pl. DAAD, CEEPUS, </w:t>
      </w:r>
      <w:proofErr w:type="spellStart"/>
      <w:r w:rsidRPr="002906AC">
        <w:rPr>
          <w:szCs w:val="24"/>
        </w:rPr>
        <w:t>Visegrad</w:t>
      </w:r>
      <w:proofErr w:type="spellEnd"/>
      <w:r w:rsidRPr="002906AC">
        <w:rPr>
          <w:szCs w:val="24"/>
        </w:rPr>
        <w:t xml:space="preserve"> </w:t>
      </w:r>
      <w:proofErr w:type="spellStart"/>
      <w:r w:rsidRPr="002906AC">
        <w:rPr>
          <w:szCs w:val="24"/>
        </w:rPr>
        <w:t>Fund</w:t>
      </w:r>
      <w:proofErr w:type="spellEnd"/>
      <w:r w:rsidRPr="002906AC">
        <w:rPr>
          <w:szCs w:val="24"/>
        </w:rPr>
        <w:t xml:space="preserve">, </w:t>
      </w:r>
      <w:proofErr w:type="spellStart"/>
      <w:r w:rsidRPr="002906AC">
        <w:rPr>
          <w:szCs w:val="24"/>
        </w:rPr>
        <w:t>Mecénatúra</w:t>
      </w:r>
      <w:proofErr w:type="spellEnd"/>
      <w:r w:rsidRPr="002906AC">
        <w:rPr>
          <w:szCs w:val="24"/>
        </w:rPr>
        <w:t>, Erasmus+ KA2, Horizont stb</w:t>
      </w:r>
      <w:r>
        <w:rPr>
          <w:szCs w:val="24"/>
        </w:rPr>
        <w:t>.</w:t>
      </w:r>
      <w:r w:rsidRPr="002906AC">
        <w:rPr>
          <w:szCs w:val="24"/>
        </w:rPr>
        <w:t xml:space="preserve">) </w:t>
      </w:r>
      <w:r w:rsidRPr="006B7639">
        <w:rPr>
          <w:szCs w:val="24"/>
        </w:rPr>
        <w:t>támogatás által már fedezett költségek megtérítésére. Kari/Intézményi támogatás Pannónia Ösztöndíjtámogatás mellett csak abban az esetben vehető igénybe amennyiben a két támogatás által finanszírozott tevékenység között nincs átfedés. (</w:t>
      </w:r>
      <w:r>
        <w:rPr>
          <w:szCs w:val="24"/>
        </w:rPr>
        <w:t>P</w:t>
      </w:r>
      <w:r w:rsidRPr="006B7639">
        <w:rPr>
          <w:szCs w:val="24"/>
        </w:rPr>
        <w:t>l</w:t>
      </w:r>
      <w:r>
        <w:rPr>
          <w:szCs w:val="24"/>
        </w:rPr>
        <w:t>.</w:t>
      </w:r>
      <w:r w:rsidRPr="006B7639">
        <w:rPr>
          <w:szCs w:val="24"/>
        </w:rPr>
        <w:t xml:space="preserve"> kari utazási támogatás mellett, Pannónia Utazási támogatás nem vehető igénybe, ebbe beletartozik a Magyarországon belüli utazás is.</w:t>
      </w:r>
      <w:r>
        <w:rPr>
          <w:szCs w:val="24"/>
        </w:rPr>
        <w:t>)</w:t>
      </w:r>
    </w:p>
    <w:p w14:paraId="5C7FEF44" w14:textId="6724BF3D" w:rsidR="00057F61" w:rsidRPr="002845D9" w:rsidRDefault="002845D9" w:rsidP="00124807">
      <w:pPr>
        <w:spacing w:before="100" w:beforeAutospacing="1" w:after="100" w:afterAutospacing="1"/>
        <w:jc w:val="both"/>
        <w:rPr>
          <w:b/>
          <w:bCs/>
          <w:szCs w:val="24"/>
        </w:rPr>
      </w:pPr>
      <w:r w:rsidRPr="002845D9">
        <w:rPr>
          <w:b/>
          <w:bCs/>
          <w:szCs w:val="24"/>
        </w:rPr>
        <w:t>Utazó Nagykövet támogatásból finanszírozható ugyanarra az eseményre, egy intézetből, egy főre a konferencia regisztrációs díj, ehhez külön pályázatot kell benyújtani</w:t>
      </w:r>
      <w:r w:rsidR="00057F61" w:rsidRPr="002845D9">
        <w:rPr>
          <w:szCs w:val="24"/>
        </w:rPr>
        <w:t>.</w:t>
      </w:r>
    </w:p>
    <w:p w14:paraId="4E66FC61" w14:textId="77777777" w:rsidR="007F4085" w:rsidRPr="007F4085" w:rsidRDefault="007F4085" w:rsidP="00124807">
      <w:pPr>
        <w:pStyle w:val="Listaszerbekezds"/>
        <w:keepNext/>
        <w:numPr>
          <w:ilvl w:val="0"/>
          <w:numId w:val="41"/>
        </w:numPr>
        <w:spacing w:before="100" w:beforeAutospacing="1" w:after="100" w:afterAutospacing="1" w:line="240" w:lineRule="auto"/>
        <w:ind w:left="782" w:hanging="357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7F408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Célországok és országcsoportok</w:t>
      </w:r>
    </w:p>
    <w:p w14:paraId="5FECE449" w14:textId="77777777" w:rsidR="007F4085" w:rsidRPr="007F4085" w:rsidRDefault="007F4085" w:rsidP="00124807">
      <w:pPr>
        <w:spacing w:before="100" w:beforeAutospacing="1" w:after="100" w:afterAutospacing="1"/>
        <w:jc w:val="both"/>
        <w:rPr>
          <w:szCs w:val="24"/>
        </w:rPr>
      </w:pPr>
      <w:r w:rsidRPr="007F4085">
        <w:rPr>
          <w:szCs w:val="24"/>
        </w:rPr>
        <w:t>Az igényelhető támogatási összeg függ a mobilitások célországától. A célországok az alábbi országcsoportokba kerültek besorolásra.</w:t>
      </w:r>
    </w:p>
    <w:tbl>
      <w:tblPr>
        <w:tblW w:w="934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7"/>
        <w:gridCol w:w="7871"/>
      </w:tblGrid>
      <w:tr w:rsidR="007F4085" w:rsidRPr="007F4085" w14:paraId="732469CA" w14:textId="77777777" w:rsidTr="0017614B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EB690" w14:textId="77777777" w:rsidR="007F4085" w:rsidRPr="007F4085" w:rsidRDefault="007F4085" w:rsidP="00124807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 w:rsidRPr="007F4085">
              <w:rPr>
                <w:szCs w:val="24"/>
              </w:rPr>
              <w:t>Országcsoport</w:t>
            </w:r>
          </w:p>
        </w:tc>
        <w:tc>
          <w:tcPr>
            <w:tcW w:w="7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E7752" w14:textId="77777777" w:rsidR="007F4085" w:rsidRPr="007F4085" w:rsidRDefault="007F4085" w:rsidP="00124807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 w:rsidRPr="007F4085">
              <w:rPr>
                <w:szCs w:val="24"/>
              </w:rPr>
              <w:t>Célországok</w:t>
            </w:r>
          </w:p>
        </w:tc>
      </w:tr>
      <w:tr w:rsidR="007F4085" w:rsidRPr="007F4085" w14:paraId="75F16AD3" w14:textId="77777777" w:rsidTr="0017614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B64E4" w14:textId="77777777" w:rsidR="007F4085" w:rsidRPr="007F4085" w:rsidRDefault="007F4085" w:rsidP="00124807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 w:rsidRPr="007F4085">
              <w:rPr>
                <w:szCs w:val="24"/>
              </w:rPr>
              <w:t>I. országcsoport</w:t>
            </w:r>
          </w:p>
        </w:tc>
        <w:tc>
          <w:tcPr>
            <w:tcW w:w="7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A5812" w14:textId="77777777" w:rsidR="007F4085" w:rsidRPr="007F4085" w:rsidRDefault="004C7814" w:rsidP="00124807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 w:rsidRPr="009F5566">
              <w:rPr>
                <w:szCs w:val="24"/>
              </w:rPr>
              <w:t xml:space="preserve">Andorra, Ausztrália, Ausztria, Belgium, Cook-szigetek, Dánia, Dél-Korea, Egyesült Államok, Egyesült Királyság, Feröer-szigetek, Fidzsi, Finnország, Franciaország, Hollandia, Hongkong, Írország, Izland, Izrael, Japán, Kanada, Kelet-Timor, Kiribati, Liechtenstein, Luxemburg, Makaó, Marshall-szigetek, Mikronézia, Monaco, Nauru, Németország, </w:t>
            </w:r>
            <w:proofErr w:type="spellStart"/>
            <w:r w:rsidRPr="009F5566">
              <w:rPr>
                <w:szCs w:val="24"/>
              </w:rPr>
              <w:t>Niue</w:t>
            </w:r>
            <w:proofErr w:type="spellEnd"/>
            <w:r w:rsidRPr="009F5566">
              <w:rPr>
                <w:szCs w:val="24"/>
              </w:rPr>
              <w:t>, Norvégia, Palau, Pápua Új-Guinea, Salamonszigetek, San Marino, Svájc, Svédország, Szamoa, Szingapúr, Tajvan, Tonga, Tuvalu, Új-Zéland, Vanuatu</w:t>
            </w:r>
          </w:p>
        </w:tc>
      </w:tr>
      <w:tr w:rsidR="004C7814" w:rsidRPr="007F4085" w14:paraId="169FA43A" w14:textId="77777777" w:rsidTr="0017614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C1B03" w14:textId="77777777" w:rsidR="004C7814" w:rsidRPr="007F4085" w:rsidRDefault="004C7814" w:rsidP="004C7814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 w:rsidRPr="007F4085">
              <w:rPr>
                <w:szCs w:val="24"/>
              </w:rPr>
              <w:t>II. országcsoport</w:t>
            </w:r>
          </w:p>
        </w:tc>
        <w:tc>
          <w:tcPr>
            <w:tcW w:w="7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50D66" w14:textId="77777777" w:rsidR="004C7814" w:rsidRPr="007F4085" w:rsidRDefault="004C7814" w:rsidP="004C7814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 w:rsidRPr="001F40A2">
              <w:rPr>
                <w:szCs w:val="24"/>
              </w:rPr>
              <w:t xml:space="preserve">Afganisztán, Banglades, </w:t>
            </w:r>
            <w:proofErr w:type="spellStart"/>
            <w:r w:rsidRPr="001F40A2">
              <w:rPr>
                <w:szCs w:val="24"/>
              </w:rPr>
              <w:t>Belarusz</w:t>
            </w:r>
            <w:proofErr w:type="spellEnd"/>
            <w:r w:rsidRPr="001F40A2">
              <w:rPr>
                <w:szCs w:val="24"/>
              </w:rPr>
              <w:t>, Bhután, Bosznia-Hercegovina, Bulgária, Ciprus,</w:t>
            </w:r>
            <w:r w:rsidRPr="009F5566">
              <w:rPr>
                <w:szCs w:val="24"/>
              </w:rPr>
              <w:t xml:space="preserve"> </w:t>
            </w:r>
            <w:r w:rsidRPr="001F40A2">
              <w:rPr>
                <w:szCs w:val="24"/>
              </w:rPr>
              <w:t>Csehország, Észak-Macedónia, Észtország, Georgia, Görögország, Horvátország,</w:t>
            </w:r>
            <w:r w:rsidRPr="009F5566">
              <w:rPr>
                <w:szCs w:val="24"/>
              </w:rPr>
              <w:t xml:space="preserve"> </w:t>
            </w:r>
            <w:r w:rsidRPr="001F40A2">
              <w:rPr>
                <w:szCs w:val="24"/>
              </w:rPr>
              <w:t>Irak, Jemen, Kambodzsa, Kína, Kirgizisztán, Koszovó, Laosz, Lengyelország,</w:t>
            </w:r>
            <w:r w:rsidRPr="009F5566">
              <w:rPr>
                <w:szCs w:val="24"/>
              </w:rPr>
              <w:t xml:space="preserve"> </w:t>
            </w:r>
            <w:r w:rsidRPr="001F40A2">
              <w:rPr>
                <w:szCs w:val="24"/>
              </w:rPr>
              <w:t>Lettország, Litvánia, Magyarország, Maldív-szigetek, Málta, Mianmar, Moldova,</w:t>
            </w:r>
            <w:r w:rsidRPr="009F5566">
              <w:rPr>
                <w:szCs w:val="24"/>
              </w:rPr>
              <w:t xml:space="preserve"> </w:t>
            </w:r>
            <w:r w:rsidRPr="001F40A2">
              <w:rPr>
                <w:szCs w:val="24"/>
              </w:rPr>
              <w:t>Montenegró, Nepál, Olaszország, Oroszország, Örményország, Örményország,</w:t>
            </w:r>
            <w:r w:rsidRPr="009F5566">
              <w:rPr>
                <w:szCs w:val="24"/>
              </w:rPr>
              <w:t xml:space="preserve"> </w:t>
            </w:r>
            <w:r w:rsidRPr="001F40A2">
              <w:rPr>
                <w:szCs w:val="24"/>
              </w:rPr>
              <w:t xml:space="preserve">Pakisztán, Portugália, Románia, Spanyolország, </w:t>
            </w:r>
            <w:proofErr w:type="spellStart"/>
            <w:r w:rsidRPr="001F40A2">
              <w:rPr>
                <w:szCs w:val="24"/>
              </w:rPr>
              <w:t>Srí</w:t>
            </w:r>
            <w:proofErr w:type="spellEnd"/>
            <w:r w:rsidRPr="001F40A2">
              <w:rPr>
                <w:szCs w:val="24"/>
              </w:rPr>
              <w:t xml:space="preserve"> Lanka, Szerbia, Szíria,</w:t>
            </w:r>
            <w:r w:rsidRPr="009F5566">
              <w:rPr>
                <w:szCs w:val="24"/>
              </w:rPr>
              <w:t xml:space="preserve"> Szlovákia, Szlovénia, Tádzsikisztán, Türkmenisztán, Ukrajna, Üzbegisztán</w:t>
            </w:r>
          </w:p>
        </w:tc>
      </w:tr>
      <w:tr w:rsidR="004C7814" w:rsidRPr="007F4085" w14:paraId="1259A86C" w14:textId="77777777" w:rsidTr="0017614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BF1F5" w14:textId="77777777" w:rsidR="004C7814" w:rsidRPr="007F4085" w:rsidRDefault="004C7814" w:rsidP="004C7814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 w:rsidRPr="007F4085">
              <w:rPr>
                <w:szCs w:val="24"/>
              </w:rPr>
              <w:t>III. országcsoport</w:t>
            </w:r>
          </w:p>
        </w:tc>
        <w:tc>
          <w:tcPr>
            <w:tcW w:w="7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DEFEA" w14:textId="77777777" w:rsidR="004C7814" w:rsidRPr="007F4085" w:rsidRDefault="004C7814" w:rsidP="004C7814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 w:rsidRPr="001F40A2">
              <w:rPr>
                <w:szCs w:val="24"/>
              </w:rPr>
              <w:t>Albánia, Algéria, Angola, Antigua és Barbuda, Argentína, Azerbajdzsán, Bahamaszigetek,</w:t>
            </w:r>
            <w:r w:rsidRPr="009F5566">
              <w:rPr>
                <w:szCs w:val="24"/>
              </w:rPr>
              <w:t xml:space="preserve"> </w:t>
            </w:r>
            <w:r w:rsidRPr="001F40A2">
              <w:rPr>
                <w:szCs w:val="24"/>
              </w:rPr>
              <w:t>Bahrein, Barbados, Belize, Benin, Bolívia, Botswana, Brazília, Brunei,</w:t>
            </w:r>
            <w:r w:rsidRPr="009F5566">
              <w:rPr>
                <w:szCs w:val="24"/>
              </w:rPr>
              <w:t xml:space="preserve"> </w:t>
            </w:r>
            <w:r w:rsidRPr="001F40A2">
              <w:rPr>
                <w:szCs w:val="24"/>
              </w:rPr>
              <w:t>Burkina Faso, Burundi, Chile, Comore-szigetek, Costa Rica, Csád, Dél-Afrika, Dél-Szudán, Dominika, Dominikai Köztársaság, Dzsibuti, Ecuador, Egyenlítői-Guinea,</w:t>
            </w:r>
            <w:r w:rsidRPr="009F5566">
              <w:rPr>
                <w:szCs w:val="24"/>
              </w:rPr>
              <w:t xml:space="preserve"> </w:t>
            </w:r>
            <w:r w:rsidRPr="001F40A2">
              <w:rPr>
                <w:szCs w:val="24"/>
              </w:rPr>
              <w:t>Egyesült Arab Emírségek, Egyiptom, El Salvador, Elefántcsontpart, Eritrea,</w:t>
            </w:r>
            <w:r w:rsidRPr="009F5566">
              <w:rPr>
                <w:szCs w:val="24"/>
              </w:rPr>
              <w:t xml:space="preserve"> </w:t>
            </w:r>
            <w:r w:rsidRPr="001F40A2">
              <w:rPr>
                <w:szCs w:val="24"/>
              </w:rPr>
              <w:t>Etiópia, Fülöp-szigetek, Gabon, Gambia, Ghána, Grenada, Guatemala, Guinea,</w:t>
            </w:r>
            <w:r w:rsidRPr="009F5566">
              <w:rPr>
                <w:szCs w:val="24"/>
              </w:rPr>
              <w:t xml:space="preserve"> </w:t>
            </w:r>
            <w:r w:rsidRPr="001F40A2">
              <w:rPr>
                <w:szCs w:val="24"/>
              </w:rPr>
              <w:t>Guinea-Bissau, Guyana, Haiti, Honduras, India, Indonézia, Irán, Jamaica, Jordánia,</w:t>
            </w:r>
            <w:r w:rsidRPr="009F5566">
              <w:rPr>
                <w:szCs w:val="24"/>
              </w:rPr>
              <w:t xml:space="preserve"> </w:t>
            </w:r>
            <w:r w:rsidRPr="001F40A2">
              <w:rPr>
                <w:szCs w:val="24"/>
              </w:rPr>
              <w:t>Kamerun, Katar, Kazahsztán, Kenya, Kolumbia, Kongó, Kongói Demokratikus</w:t>
            </w:r>
            <w:r w:rsidRPr="009F5566">
              <w:rPr>
                <w:szCs w:val="24"/>
              </w:rPr>
              <w:t xml:space="preserve"> </w:t>
            </w:r>
            <w:r w:rsidRPr="001F40A2">
              <w:rPr>
                <w:szCs w:val="24"/>
              </w:rPr>
              <w:t>Köztársaság, Közép-afrikai Köztársaság, Kuba, Kuvait, Lesotho, Libanon, Libéria,</w:t>
            </w:r>
            <w:r w:rsidRPr="009F5566">
              <w:rPr>
                <w:szCs w:val="24"/>
              </w:rPr>
              <w:t xml:space="preserve"> </w:t>
            </w:r>
            <w:r w:rsidRPr="001F40A2">
              <w:rPr>
                <w:szCs w:val="24"/>
              </w:rPr>
              <w:t>Líbia,</w:t>
            </w:r>
            <w:r w:rsidRPr="009F5566">
              <w:rPr>
                <w:szCs w:val="24"/>
              </w:rPr>
              <w:t xml:space="preserve"> </w:t>
            </w:r>
            <w:r w:rsidRPr="001F40A2">
              <w:rPr>
                <w:szCs w:val="24"/>
              </w:rPr>
              <w:t>Madagaszkár, Malajzia, Malawi, Mali, Marokkó, Mauritánia, Mauritius,</w:t>
            </w:r>
            <w:r w:rsidRPr="009F5566">
              <w:rPr>
                <w:szCs w:val="24"/>
              </w:rPr>
              <w:t xml:space="preserve"> </w:t>
            </w:r>
            <w:r w:rsidRPr="001F40A2">
              <w:rPr>
                <w:szCs w:val="24"/>
              </w:rPr>
              <w:t xml:space="preserve">Mexikó, Mongólia, </w:t>
            </w:r>
            <w:r w:rsidRPr="001F40A2">
              <w:rPr>
                <w:szCs w:val="24"/>
              </w:rPr>
              <w:lastRenderedPageBreak/>
              <w:t>Mozambik, Namíbia, Namíbia, Nicaragua, Niger, Nigéria,</w:t>
            </w:r>
            <w:r w:rsidRPr="009F5566">
              <w:rPr>
                <w:szCs w:val="24"/>
              </w:rPr>
              <w:t xml:space="preserve"> </w:t>
            </w:r>
            <w:r w:rsidRPr="001F40A2">
              <w:rPr>
                <w:szCs w:val="24"/>
              </w:rPr>
              <w:t>Omán, Palesztina, Panama, Paraguay, Peru, Ruanda, Saint Kitts és Nevis,</w:t>
            </w:r>
            <w:r w:rsidRPr="009F5566">
              <w:rPr>
                <w:szCs w:val="24"/>
              </w:rPr>
              <w:t xml:space="preserve"> </w:t>
            </w:r>
            <w:r w:rsidRPr="001F40A2">
              <w:rPr>
                <w:szCs w:val="24"/>
              </w:rPr>
              <w:t xml:space="preserve">Saint Lucia, Saint Vincent és </w:t>
            </w:r>
            <w:proofErr w:type="spellStart"/>
            <w:r w:rsidRPr="001F40A2">
              <w:rPr>
                <w:szCs w:val="24"/>
              </w:rPr>
              <w:t>Grenadine</w:t>
            </w:r>
            <w:proofErr w:type="spellEnd"/>
            <w:r w:rsidRPr="001F40A2">
              <w:rPr>
                <w:szCs w:val="24"/>
              </w:rPr>
              <w:t xml:space="preserve">-szigetek, </w:t>
            </w:r>
            <w:proofErr w:type="spellStart"/>
            <w:r w:rsidRPr="001F40A2">
              <w:rPr>
                <w:szCs w:val="24"/>
              </w:rPr>
              <w:t>São</w:t>
            </w:r>
            <w:proofErr w:type="spellEnd"/>
            <w:r w:rsidRPr="001F40A2">
              <w:rPr>
                <w:szCs w:val="24"/>
              </w:rPr>
              <w:t xml:space="preserve"> Tomé és Príncipe,</w:t>
            </w:r>
            <w:r w:rsidRPr="009F5566">
              <w:rPr>
                <w:szCs w:val="24"/>
              </w:rPr>
              <w:t xml:space="preserve"> </w:t>
            </w:r>
            <w:r w:rsidRPr="001F40A2">
              <w:rPr>
                <w:szCs w:val="24"/>
              </w:rPr>
              <w:t>Seychelles-szigetek, Sierra Leone, Suriname, Szaúd-Arábia, Szenegál, Szomália,</w:t>
            </w:r>
            <w:r w:rsidRPr="009F5566">
              <w:rPr>
                <w:szCs w:val="24"/>
              </w:rPr>
              <w:t xml:space="preserve"> </w:t>
            </w:r>
            <w:r w:rsidRPr="001F40A2">
              <w:rPr>
                <w:szCs w:val="24"/>
              </w:rPr>
              <w:t>Szudán, Szváziföld, Tanzánia, Thaiföld, Togo, Törökország, Trinidad és Tobago,</w:t>
            </w:r>
            <w:r w:rsidRPr="009F5566">
              <w:rPr>
                <w:szCs w:val="24"/>
              </w:rPr>
              <w:t xml:space="preserve"> Tunézia, Uganda, Uruguay, Venezuela, Vietnám, Zambia, Zimbabwe, Zöld-fokiszigetek</w:t>
            </w:r>
          </w:p>
        </w:tc>
      </w:tr>
    </w:tbl>
    <w:p w14:paraId="3CB7782B" w14:textId="77777777" w:rsidR="002845D9" w:rsidRDefault="002845D9" w:rsidP="002845D9">
      <w:pPr>
        <w:pStyle w:val="rtejustify"/>
        <w:rPr>
          <w:b/>
          <w:bCs/>
          <w:i/>
          <w:iCs/>
          <w:u w:val="single"/>
        </w:rPr>
      </w:pPr>
    </w:p>
    <w:p w14:paraId="69379DAA" w14:textId="46EEE392" w:rsidR="002845D9" w:rsidRPr="006F049D" w:rsidRDefault="002845D9" w:rsidP="002845D9">
      <w:pPr>
        <w:pStyle w:val="rtejustify"/>
        <w:rPr>
          <w:rStyle w:val="Kiemels2"/>
          <w:u w:val="single"/>
        </w:rPr>
      </w:pPr>
      <w:proofErr w:type="spellStart"/>
      <w:r w:rsidRPr="006F049D">
        <w:rPr>
          <w:rStyle w:val="Kiemels2"/>
          <w:u w:val="single"/>
        </w:rPr>
        <w:t>Vis</w:t>
      </w:r>
      <w:proofErr w:type="spellEnd"/>
      <w:r w:rsidRPr="006F049D">
        <w:rPr>
          <w:rStyle w:val="Kiemels2"/>
          <w:u w:val="single"/>
        </w:rPr>
        <w:t xml:space="preserve"> Maior esetek</w:t>
      </w:r>
      <w:r w:rsidR="006F049D">
        <w:rPr>
          <w:rStyle w:val="Kiemels2"/>
          <w:u w:val="single"/>
        </w:rPr>
        <w:t xml:space="preserve">: </w:t>
      </w:r>
    </w:p>
    <w:p w14:paraId="15A86C56" w14:textId="77777777" w:rsidR="002845D9" w:rsidRPr="002845D9" w:rsidRDefault="002845D9" w:rsidP="002845D9">
      <w:pPr>
        <w:pStyle w:val="rtejustify"/>
      </w:pPr>
      <w:proofErr w:type="spellStart"/>
      <w:r w:rsidRPr="002845D9">
        <w:t>Vis</w:t>
      </w:r>
      <w:proofErr w:type="spellEnd"/>
      <w:r w:rsidRPr="002845D9">
        <w:t xml:space="preserve"> maiornak számít minden olyan előre nem látható körülmény vagy esemény, amely meg-akadályozza a projektben részt vevőket vállalt kötelezettségeik teljesítésében, ha az nem a részükről felmerülő hiba vagy mulasztás eredményeképpen következik be, és minden elővigyázatosság ellenére leküzdhetetlennek bizonyul. </w:t>
      </w:r>
      <w:proofErr w:type="spellStart"/>
      <w:r w:rsidRPr="002845D9">
        <w:t>Vis</w:t>
      </w:r>
      <w:proofErr w:type="spellEnd"/>
      <w:r w:rsidRPr="002845D9">
        <w:t xml:space="preserve"> maior esetnek számít, ha pl. a kiutazó olyan súlyosan megbetegszik, hogy a mobilitását meg kell szakítania, és a minimális mobilitási idő letelte előtt haza kell utaznia.</w:t>
      </w:r>
    </w:p>
    <w:p w14:paraId="7950D018" w14:textId="77777777" w:rsidR="002845D9" w:rsidRPr="002845D9" w:rsidRDefault="002845D9" w:rsidP="002845D9">
      <w:pPr>
        <w:pStyle w:val="rtejustify"/>
      </w:pPr>
      <w:r w:rsidRPr="002845D9">
        <w:rPr>
          <w:b/>
          <w:bCs/>
        </w:rPr>
        <w:t xml:space="preserve">Nem lehet </w:t>
      </w:r>
      <w:proofErr w:type="spellStart"/>
      <w:r w:rsidRPr="002845D9">
        <w:rPr>
          <w:b/>
          <w:bCs/>
        </w:rPr>
        <w:t>vis</w:t>
      </w:r>
      <w:proofErr w:type="spellEnd"/>
      <w:r w:rsidRPr="002845D9">
        <w:rPr>
          <w:b/>
          <w:bCs/>
        </w:rPr>
        <w:t xml:space="preserve"> maiorra hivatkozni a következők esetében:</w:t>
      </w:r>
      <w:r w:rsidRPr="002845D9">
        <w:t xml:space="preserve"> munkaügyi viták, sztrájkok, pénzügyi nehézségek, szolgáltatás nemteljesítése, a berendezések vagy az anyagok hibái, ezek késedelmes rendelkezésre bocsátása, kivéve, ha ezek közvetlenül egy elismert </w:t>
      </w:r>
      <w:proofErr w:type="spellStart"/>
      <w:r w:rsidRPr="002845D9">
        <w:t>vis</w:t>
      </w:r>
      <w:proofErr w:type="spellEnd"/>
      <w:r w:rsidRPr="002845D9">
        <w:t xml:space="preserve"> maior esetéből származnak.</w:t>
      </w:r>
    </w:p>
    <w:p w14:paraId="04E6C73D" w14:textId="24760F28" w:rsidR="002845D9" w:rsidRPr="002845D9" w:rsidRDefault="002845D9" w:rsidP="002845D9">
      <w:pPr>
        <w:pStyle w:val="rtejustify"/>
        <w:rPr>
          <w:rStyle w:val="Kiemels2"/>
          <w:b w:val="0"/>
          <w:bCs w:val="0"/>
          <w:sz w:val="22"/>
          <w:szCs w:val="22"/>
        </w:rPr>
      </w:pPr>
      <w:r w:rsidRPr="002845D9">
        <w:rPr>
          <w:sz w:val="22"/>
          <w:szCs w:val="22"/>
        </w:rPr>
        <w:t>Irányadó hatályos Végrehajtási Útmutató.</w:t>
      </w:r>
    </w:p>
    <w:p w14:paraId="149EE47E" w14:textId="655E4B97" w:rsidR="007F4085" w:rsidRPr="007F4085" w:rsidRDefault="007F4085" w:rsidP="00124807">
      <w:pPr>
        <w:pStyle w:val="rtejustify"/>
        <w:jc w:val="both"/>
      </w:pPr>
      <w:r w:rsidRPr="007F4085">
        <w:rPr>
          <w:rStyle w:val="Kiemels2"/>
          <w:u w:val="single"/>
        </w:rPr>
        <w:t>Utazási Napokra adható megélhetési támogatás</w:t>
      </w:r>
    </w:p>
    <w:p w14:paraId="2EB08486" w14:textId="77777777" w:rsidR="007F4085" w:rsidRPr="007F4085" w:rsidRDefault="007F4085" w:rsidP="00124807">
      <w:pPr>
        <w:pStyle w:val="rtejustify"/>
        <w:jc w:val="both"/>
      </w:pPr>
      <w:r w:rsidRPr="007F4085">
        <w:t>Az általános mobilitási program keretében a mobilitásban résztvevő oktatók és munkatársak utazási támogatásban részesülhetnek akkor:</w:t>
      </w:r>
    </w:p>
    <w:p w14:paraId="1F3B6ED6" w14:textId="77777777" w:rsidR="002845D9" w:rsidRPr="002845D9" w:rsidRDefault="002845D9" w:rsidP="002845D9">
      <w:pPr>
        <w:pStyle w:val="rtejustify"/>
        <w:numPr>
          <w:ilvl w:val="0"/>
          <w:numId w:val="45"/>
        </w:numPr>
      </w:pPr>
      <w:r w:rsidRPr="002845D9">
        <w:t xml:space="preserve">Ha mobilitásuk célja </w:t>
      </w:r>
      <w:r w:rsidRPr="002845D9">
        <w:rPr>
          <w:rStyle w:val="Kiemels2"/>
        </w:rPr>
        <w:t>500 km-nél messzebb</w:t>
      </w:r>
      <w:r w:rsidRPr="002845D9">
        <w:t xml:space="preserve"> helyezkedik el és </w:t>
      </w:r>
      <w:r w:rsidRPr="002845D9">
        <w:rPr>
          <w:b/>
          <w:bCs/>
        </w:rPr>
        <w:t>repülővel utaznak</w:t>
      </w:r>
      <w:r w:rsidRPr="002845D9">
        <w:t xml:space="preserve">. Ebben az esetben legfeljebb 2 utazási napra kaphatnak megélhetési támogatást intézményi döntés alapján. </w:t>
      </w:r>
      <w:r w:rsidRPr="002845D9">
        <w:rPr>
          <w:rStyle w:val="Kiemels"/>
        </w:rPr>
        <w:t xml:space="preserve">Utazási napokra megélhetési támogatás maximum 1 napra adható a tevékenység kezdete előtt, és 1 napra a tevékenység záró dátuma után. </w:t>
      </w:r>
    </w:p>
    <w:p w14:paraId="4617C63B" w14:textId="77777777" w:rsidR="002845D9" w:rsidRPr="00B15C75" w:rsidRDefault="002845D9" w:rsidP="002845D9">
      <w:pPr>
        <w:pStyle w:val="rtejustify"/>
        <w:numPr>
          <w:ilvl w:val="0"/>
          <w:numId w:val="45"/>
        </w:numPr>
      </w:pPr>
      <w:r w:rsidRPr="00B15C75">
        <w:t xml:space="preserve">Ha mobilitásuk célja </w:t>
      </w:r>
      <w:r w:rsidRPr="00B15C75">
        <w:rPr>
          <w:rStyle w:val="Kiemels2"/>
        </w:rPr>
        <w:t xml:space="preserve">2000 km-nél távolabb </w:t>
      </w:r>
      <w:r w:rsidRPr="00B15C75">
        <w:t xml:space="preserve">helyezkedik el. Ebben az esetben az </w:t>
      </w:r>
      <w:r w:rsidRPr="00B15C75">
        <w:rPr>
          <w:rFonts w:eastAsiaTheme="minorHAnsi"/>
          <w:sz w:val="22"/>
          <w:szCs w:val="22"/>
          <w:lang w:eastAsia="en-US"/>
        </w:rPr>
        <w:t xml:space="preserve">RVÉ PTE 127/2025.11.13. határozat alapján. Az alábbi táblázat alapján részesülhet utazási támogatásban </w:t>
      </w:r>
      <w:r w:rsidRPr="00B15C75">
        <w:t>intézményi döntés alapján.</w:t>
      </w:r>
    </w:p>
    <w:tbl>
      <w:tblPr>
        <w:tblW w:w="594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696"/>
        <w:gridCol w:w="2268"/>
      </w:tblGrid>
      <w:tr w:rsidR="005A24C6" w:rsidRPr="005114E4" w14:paraId="27A4C74C" w14:textId="77777777" w:rsidTr="007314E2">
        <w:trPr>
          <w:trHeight w:val="312"/>
          <w:jc w:val="center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EB1DD" w14:textId="77777777" w:rsidR="005A24C6" w:rsidRPr="005114E4" w:rsidRDefault="005A24C6" w:rsidP="007314E2">
            <w:pPr>
              <w:jc w:val="center"/>
              <w:rPr>
                <w:b/>
                <w:bCs/>
                <w:i/>
                <w:iCs/>
                <w:color w:val="000000"/>
                <w:szCs w:val="24"/>
              </w:rPr>
            </w:pPr>
            <w:r w:rsidRPr="005114E4">
              <w:rPr>
                <w:b/>
                <w:bCs/>
                <w:i/>
                <w:iCs/>
                <w:color w:val="000000"/>
                <w:szCs w:val="24"/>
              </w:rPr>
              <w:t>Távolság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A6E42" w14:textId="77777777" w:rsidR="005A24C6" w:rsidRPr="005114E4" w:rsidRDefault="005A24C6" w:rsidP="007314E2">
            <w:pPr>
              <w:jc w:val="center"/>
              <w:rPr>
                <w:b/>
                <w:bCs/>
                <w:i/>
                <w:iCs/>
                <w:color w:val="000000"/>
                <w:szCs w:val="24"/>
              </w:rPr>
            </w:pPr>
            <w:r w:rsidRPr="005114E4">
              <w:rPr>
                <w:b/>
                <w:bCs/>
                <w:i/>
                <w:iCs/>
                <w:color w:val="000000"/>
                <w:szCs w:val="24"/>
              </w:rPr>
              <w:t>Igényelhető utazási támogatás</w:t>
            </w:r>
          </w:p>
        </w:tc>
      </w:tr>
      <w:tr w:rsidR="005A24C6" w:rsidRPr="005114E4" w14:paraId="7821CF22" w14:textId="77777777" w:rsidTr="007314E2">
        <w:trPr>
          <w:trHeight w:val="312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E88F8" w14:textId="77777777" w:rsidR="005A24C6" w:rsidRPr="005114E4" w:rsidRDefault="005A24C6" w:rsidP="007314E2">
            <w:pPr>
              <w:jc w:val="center"/>
              <w:rPr>
                <w:b/>
                <w:bCs/>
                <w:i/>
                <w:iCs/>
                <w:color w:val="000000"/>
                <w:szCs w:val="24"/>
              </w:rPr>
            </w:pPr>
            <w:r w:rsidRPr="005114E4">
              <w:rPr>
                <w:b/>
                <w:bCs/>
                <w:i/>
                <w:iCs/>
                <w:color w:val="000000"/>
                <w:szCs w:val="24"/>
              </w:rPr>
              <w:t>Alsó határ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9948B" w14:textId="77777777" w:rsidR="005A24C6" w:rsidRPr="005114E4" w:rsidRDefault="005A24C6" w:rsidP="007314E2">
            <w:pPr>
              <w:jc w:val="center"/>
              <w:rPr>
                <w:b/>
                <w:bCs/>
                <w:i/>
                <w:iCs/>
                <w:color w:val="000000"/>
                <w:szCs w:val="24"/>
              </w:rPr>
            </w:pPr>
            <w:r w:rsidRPr="005114E4">
              <w:rPr>
                <w:b/>
                <w:bCs/>
                <w:i/>
                <w:iCs/>
                <w:color w:val="000000"/>
                <w:szCs w:val="24"/>
              </w:rPr>
              <w:t>Felső határ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47B7A" w14:textId="77777777" w:rsidR="005A24C6" w:rsidRPr="005114E4" w:rsidRDefault="005A24C6" w:rsidP="007314E2">
            <w:pPr>
              <w:rPr>
                <w:b/>
                <w:bCs/>
                <w:i/>
                <w:iCs/>
                <w:color w:val="000000"/>
                <w:szCs w:val="24"/>
              </w:rPr>
            </w:pPr>
          </w:p>
        </w:tc>
      </w:tr>
      <w:tr w:rsidR="005A24C6" w:rsidRPr="00B52471" w14:paraId="1C07431A" w14:textId="77777777" w:rsidTr="007314E2">
        <w:trPr>
          <w:trHeight w:val="312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4470F" w14:textId="77777777" w:rsidR="005A24C6" w:rsidRPr="005114E4" w:rsidRDefault="005A24C6" w:rsidP="007314E2">
            <w:pPr>
              <w:jc w:val="right"/>
              <w:rPr>
                <w:i/>
                <w:iCs/>
                <w:color w:val="000000"/>
                <w:szCs w:val="24"/>
              </w:rPr>
            </w:pPr>
            <w:r w:rsidRPr="005114E4">
              <w:rPr>
                <w:i/>
                <w:iCs/>
                <w:color w:val="000000"/>
                <w:szCs w:val="24"/>
              </w:rPr>
              <w:t>2 000 km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6E017" w14:textId="77777777" w:rsidR="005A24C6" w:rsidRPr="005114E4" w:rsidRDefault="005A24C6" w:rsidP="007314E2">
            <w:pPr>
              <w:jc w:val="right"/>
              <w:rPr>
                <w:i/>
                <w:iCs/>
                <w:color w:val="000000"/>
                <w:szCs w:val="24"/>
              </w:rPr>
            </w:pPr>
            <w:r w:rsidRPr="005114E4">
              <w:rPr>
                <w:i/>
                <w:iCs/>
                <w:color w:val="000000"/>
                <w:szCs w:val="24"/>
              </w:rPr>
              <w:t>2 999 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FFC3CD" w14:textId="77777777" w:rsidR="005A24C6" w:rsidRPr="00B52471" w:rsidRDefault="005A24C6" w:rsidP="007314E2">
            <w:pPr>
              <w:jc w:val="center"/>
              <w:rPr>
                <w:b/>
                <w:bCs/>
                <w:i/>
                <w:iCs/>
                <w:color w:val="000000"/>
                <w:szCs w:val="24"/>
              </w:rPr>
            </w:pPr>
            <w:r w:rsidRPr="00B52471">
              <w:rPr>
                <w:b/>
                <w:bCs/>
                <w:i/>
                <w:iCs/>
                <w:szCs w:val="24"/>
              </w:rPr>
              <w:t>86 900 Ft</w:t>
            </w:r>
          </w:p>
        </w:tc>
      </w:tr>
      <w:tr w:rsidR="005A24C6" w:rsidRPr="00B52471" w14:paraId="1B536AD3" w14:textId="77777777" w:rsidTr="007314E2">
        <w:trPr>
          <w:trHeight w:val="312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5F5B0" w14:textId="77777777" w:rsidR="005A24C6" w:rsidRPr="005114E4" w:rsidRDefault="005A24C6" w:rsidP="007314E2">
            <w:pPr>
              <w:jc w:val="right"/>
              <w:rPr>
                <w:i/>
                <w:iCs/>
                <w:color w:val="000000"/>
                <w:szCs w:val="24"/>
              </w:rPr>
            </w:pPr>
            <w:r w:rsidRPr="005114E4">
              <w:rPr>
                <w:i/>
                <w:iCs/>
                <w:color w:val="000000"/>
                <w:szCs w:val="24"/>
              </w:rPr>
              <w:t>3 000 km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F5873" w14:textId="77777777" w:rsidR="005A24C6" w:rsidRPr="005114E4" w:rsidRDefault="005A24C6" w:rsidP="007314E2">
            <w:pPr>
              <w:jc w:val="right"/>
              <w:rPr>
                <w:i/>
                <w:iCs/>
                <w:color w:val="000000"/>
                <w:szCs w:val="24"/>
              </w:rPr>
            </w:pPr>
            <w:r w:rsidRPr="005114E4">
              <w:rPr>
                <w:i/>
                <w:iCs/>
                <w:color w:val="000000"/>
                <w:szCs w:val="24"/>
              </w:rPr>
              <w:t>3 999 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102C1" w14:textId="77777777" w:rsidR="005A24C6" w:rsidRPr="00B52471" w:rsidRDefault="005A24C6" w:rsidP="007314E2">
            <w:pPr>
              <w:jc w:val="center"/>
              <w:rPr>
                <w:b/>
                <w:bCs/>
                <w:i/>
                <w:iCs/>
                <w:color w:val="000000"/>
                <w:szCs w:val="24"/>
              </w:rPr>
            </w:pPr>
            <w:r w:rsidRPr="00B52471">
              <w:rPr>
                <w:b/>
                <w:bCs/>
                <w:i/>
                <w:iCs/>
                <w:szCs w:val="24"/>
              </w:rPr>
              <w:t>139 200 Ft</w:t>
            </w:r>
          </w:p>
        </w:tc>
      </w:tr>
      <w:tr w:rsidR="005A24C6" w:rsidRPr="00B52471" w14:paraId="134DB2D9" w14:textId="77777777" w:rsidTr="007314E2">
        <w:trPr>
          <w:trHeight w:val="312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5E9C8" w14:textId="77777777" w:rsidR="005A24C6" w:rsidRPr="005114E4" w:rsidRDefault="005A24C6" w:rsidP="007314E2">
            <w:pPr>
              <w:jc w:val="right"/>
              <w:rPr>
                <w:i/>
                <w:iCs/>
                <w:color w:val="000000"/>
                <w:szCs w:val="24"/>
              </w:rPr>
            </w:pPr>
            <w:r w:rsidRPr="005114E4">
              <w:rPr>
                <w:i/>
                <w:iCs/>
                <w:color w:val="000000"/>
                <w:szCs w:val="24"/>
              </w:rPr>
              <w:t>4 000 km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8249" w14:textId="77777777" w:rsidR="005A24C6" w:rsidRPr="005114E4" w:rsidRDefault="005A24C6" w:rsidP="007314E2">
            <w:pPr>
              <w:jc w:val="right"/>
              <w:rPr>
                <w:i/>
                <w:iCs/>
                <w:color w:val="000000"/>
                <w:szCs w:val="24"/>
              </w:rPr>
            </w:pPr>
            <w:r w:rsidRPr="005114E4">
              <w:rPr>
                <w:i/>
                <w:iCs/>
                <w:color w:val="000000"/>
                <w:szCs w:val="24"/>
              </w:rPr>
              <w:t>7 999 km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1022F" w14:textId="77777777" w:rsidR="005A24C6" w:rsidRPr="00B52471" w:rsidRDefault="005A24C6" w:rsidP="007314E2">
            <w:pPr>
              <w:jc w:val="center"/>
              <w:rPr>
                <w:b/>
                <w:bCs/>
                <w:i/>
                <w:iCs/>
                <w:color w:val="000000"/>
                <w:szCs w:val="24"/>
              </w:rPr>
            </w:pPr>
            <w:r w:rsidRPr="00B52471">
              <w:rPr>
                <w:b/>
                <w:bCs/>
                <w:i/>
                <w:iCs/>
                <w:szCs w:val="24"/>
              </w:rPr>
              <w:t>308 880 Ft</w:t>
            </w:r>
          </w:p>
        </w:tc>
      </w:tr>
      <w:tr w:rsidR="005A24C6" w:rsidRPr="00B52471" w14:paraId="4302F9E4" w14:textId="77777777" w:rsidTr="007314E2">
        <w:trPr>
          <w:trHeight w:val="312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2E648" w14:textId="77777777" w:rsidR="005A24C6" w:rsidRPr="005114E4" w:rsidRDefault="005A24C6" w:rsidP="007314E2">
            <w:pPr>
              <w:jc w:val="right"/>
              <w:rPr>
                <w:i/>
                <w:iCs/>
                <w:color w:val="000000"/>
                <w:szCs w:val="24"/>
              </w:rPr>
            </w:pPr>
            <w:r w:rsidRPr="005114E4">
              <w:rPr>
                <w:i/>
                <w:iCs/>
                <w:color w:val="000000"/>
                <w:szCs w:val="24"/>
              </w:rPr>
              <w:t>8 000 km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91B85" w14:textId="77777777" w:rsidR="005A24C6" w:rsidRPr="005114E4" w:rsidRDefault="005A24C6" w:rsidP="007314E2">
            <w:pPr>
              <w:rPr>
                <w:i/>
                <w:iCs/>
                <w:color w:val="000000"/>
                <w:szCs w:val="24"/>
              </w:rPr>
            </w:pPr>
            <w:r w:rsidRPr="005114E4">
              <w:rPr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17C1B" w14:textId="77777777" w:rsidR="005A24C6" w:rsidRPr="00B52471" w:rsidRDefault="005A24C6" w:rsidP="007314E2">
            <w:pPr>
              <w:jc w:val="center"/>
              <w:rPr>
                <w:b/>
                <w:bCs/>
                <w:i/>
                <w:iCs/>
                <w:color w:val="000000"/>
                <w:szCs w:val="24"/>
              </w:rPr>
            </w:pPr>
            <w:r w:rsidRPr="00B52471">
              <w:rPr>
                <w:b/>
                <w:bCs/>
                <w:i/>
                <w:iCs/>
                <w:szCs w:val="24"/>
              </w:rPr>
              <w:t>485 800 Ft</w:t>
            </w:r>
          </w:p>
        </w:tc>
      </w:tr>
    </w:tbl>
    <w:p w14:paraId="593FBC39" w14:textId="77777777" w:rsidR="007F4085" w:rsidRPr="007F4085" w:rsidRDefault="007F4085" w:rsidP="005A24C6">
      <w:pPr>
        <w:pStyle w:val="rtejustify"/>
        <w:jc w:val="both"/>
      </w:pPr>
    </w:p>
    <w:p w14:paraId="7D24CA9E" w14:textId="77777777" w:rsidR="007F4085" w:rsidRPr="00087E56" w:rsidRDefault="007F4085" w:rsidP="00124807">
      <w:pPr>
        <w:pStyle w:val="rtejustify"/>
        <w:jc w:val="both"/>
      </w:pPr>
      <w:r w:rsidRPr="00087E56">
        <w:t xml:space="preserve">Az utazási távolságok kiszámítása az un </w:t>
      </w:r>
      <w:hyperlink r:id="rId12" w:tgtFrame="_blank" w:history="1">
        <w:r w:rsidRPr="00087E56">
          <w:rPr>
            <w:rStyle w:val="Hiperhivatkozs"/>
            <w:color w:val="0000CD"/>
          </w:rPr>
          <w:t>Erasmus+ Distance Calculator</w:t>
        </w:r>
      </w:hyperlink>
      <w:r w:rsidRPr="00087E56">
        <w:t xml:space="preserve"> alkalmazás segítségével történik: </w:t>
      </w:r>
      <w:hyperlink r:id="rId13" w:history="1">
        <w:r w:rsidRPr="00087E56">
          <w:rPr>
            <w:rStyle w:val="Hiperhivatkozs"/>
          </w:rPr>
          <w:t>https://erasmus-plus.ec.europa.eu/resources-and-tools/distance-calculator</w:t>
        </w:r>
      </w:hyperlink>
    </w:p>
    <w:p w14:paraId="077E0F88" w14:textId="77777777" w:rsidR="007F4085" w:rsidRPr="007F4085" w:rsidRDefault="007F4085" w:rsidP="00124807">
      <w:pPr>
        <w:pStyle w:val="rtejustify"/>
        <w:jc w:val="both"/>
      </w:pPr>
      <w:r w:rsidRPr="00087E56">
        <w:rPr>
          <w:u w:val="single"/>
        </w:rPr>
        <w:t>Az utazási támogatás igénybevétele esetén, az igazoló dokumentumok köre kiegészül az utazás dátumát igazoló szállás és utazási dokumentumokkal!</w:t>
      </w:r>
    </w:p>
    <w:p w14:paraId="0A2678E6" w14:textId="77777777" w:rsidR="007F4085" w:rsidRPr="007F4085" w:rsidRDefault="007F4085" w:rsidP="00124807">
      <w:pPr>
        <w:pStyle w:val="Listaszerbekezds"/>
        <w:keepNext/>
        <w:numPr>
          <w:ilvl w:val="0"/>
          <w:numId w:val="41"/>
        </w:numPr>
        <w:spacing w:before="100" w:beforeAutospacing="1" w:after="100" w:afterAutospacing="1" w:line="240" w:lineRule="auto"/>
        <w:ind w:left="782" w:hanging="357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7F408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lastRenderedPageBreak/>
        <w:t>Pályázható partneregyetemek</w:t>
      </w:r>
    </w:p>
    <w:p w14:paraId="00F8D4A5" w14:textId="77777777" w:rsidR="007F4085" w:rsidRPr="007F4085" w:rsidRDefault="007F4085" w:rsidP="00124807">
      <w:pPr>
        <w:spacing w:before="100" w:beforeAutospacing="1" w:after="100" w:afterAutospacing="1"/>
        <w:jc w:val="both"/>
        <w:rPr>
          <w:szCs w:val="24"/>
        </w:rPr>
      </w:pPr>
      <w:r w:rsidRPr="007F4085">
        <w:rPr>
          <w:szCs w:val="24"/>
        </w:rPr>
        <w:t>Jelen felhívás keretén belül az alábbi európai és Európán kívüli partnerintézményekben pályázhatóak meg oktatói mobilitások:</w:t>
      </w:r>
    </w:p>
    <w:p w14:paraId="65025D2F" w14:textId="1A54A924" w:rsidR="007F4085" w:rsidRPr="007F4085" w:rsidRDefault="007F4085" w:rsidP="00124807">
      <w:pPr>
        <w:pStyle w:val="Listaszerbekezds"/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7F408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Európán belüli kapcsolatok esetében a</w:t>
      </w:r>
      <w:hyperlink r:id="rId14" w:history="1">
        <w:r w:rsidR="007A26DA" w:rsidRPr="00192583">
          <w:rPr>
            <w:rStyle w:val="Hiperhivatkozs"/>
            <w:rFonts w:ascii="Times New Roman" w:eastAsia="Times New Roman" w:hAnsi="Times New Roman"/>
            <w:b/>
            <w:bCs/>
            <w:sz w:val="24"/>
            <w:szCs w:val="24"/>
            <w:lang w:eastAsia="hu-HU"/>
          </w:rPr>
          <w:t xml:space="preserve"> </w:t>
        </w:r>
        <w:r w:rsidRPr="00192583">
          <w:rPr>
            <w:rStyle w:val="Hiperhivatkozs"/>
            <w:rFonts w:ascii="Times New Roman" w:eastAsia="Times New Roman" w:hAnsi="Times New Roman"/>
            <w:b/>
            <w:bCs/>
            <w:sz w:val="24"/>
            <w:szCs w:val="24"/>
            <w:lang w:eastAsia="hu-HU"/>
          </w:rPr>
          <w:t>táblázat</w:t>
        </w:r>
      </w:hyperlink>
      <w:r w:rsidRPr="007F408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karra vonatkozó kapcsolatai alapján</w:t>
      </w:r>
      <w:r w:rsidR="007A26D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.</w:t>
      </w:r>
      <w:r w:rsidRPr="007F408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</w:t>
      </w:r>
    </w:p>
    <w:p w14:paraId="26BDCA77" w14:textId="77777777" w:rsidR="007F4085" w:rsidRPr="007F4085" w:rsidRDefault="007F4085" w:rsidP="00124807">
      <w:pPr>
        <w:pStyle w:val="Listaszerbekezds"/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7F408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Tengerentúli, Európán kívüli kapcsolatok esetében, illetve kari szerződéseken megkötött oktatói </w:t>
      </w:r>
      <w:hyperlink r:id="rId15" w:history="1">
        <w:r w:rsidRPr="002B3E55">
          <w:rPr>
            <w:rStyle w:val="Hiperhivatkozs"/>
            <w:rFonts w:ascii="Times New Roman" w:eastAsia="Times New Roman" w:hAnsi="Times New Roman"/>
            <w:b/>
            <w:bCs/>
            <w:sz w:val="24"/>
            <w:szCs w:val="24"/>
            <w:lang w:eastAsia="hu-HU"/>
          </w:rPr>
          <w:t>helyek listája</w:t>
        </w:r>
      </w:hyperlink>
      <w:r w:rsidRPr="009A74B4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alapján</w:t>
      </w:r>
      <w:r w:rsidR="007A26DA" w:rsidRPr="009A74B4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.</w:t>
      </w:r>
    </w:p>
    <w:p w14:paraId="6B0CDE4A" w14:textId="77777777" w:rsidR="002845D9" w:rsidRDefault="007F4085" w:rsidP="002845D9">
      <w:pPr>
        <w:pStyle w:val="Listaszerbekezds"/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7F408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Amennyiben a kar rendelkezik egyéb megállapodással (</w:t>
      </w:r>
      <w:proofErr w:type="spellStart"/>
      <w:r w:rsidRPr="007F408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Bilateral</w:t>
      </w:r>
      <w:proofErr w:type="spellEnd"/>
      <w:r w:rsidRPr="007F408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7F408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Agreement</w:t>
      </w:r>
      <w:proofErr w:type="spellEnd"/>
      <w:r w:rsidRPr="007F408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, </w:t>
      </w:r>
      <w:proofErr w:type="spellStart"/>
      <w:r w:rsidRPr="007F408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MoU</w:t>
      </w:r>
      <w:proofErr w:type="spellEnd"/>
      <w:r w:rsidRPr="007F408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, IIA stb.) az adott intézménnyel, amelyik nem szerepel a listában, a Pannónia mobilitás helyszíneként az is választható. </w:t>
      </w:r>
    </w:p>
    <w:p w14:paraId="4D1A3573" w14:textId="375FA36A" w:rsidR="002845D9" w:rsidRPr="002845D9" w:rsidRDefault="002845D9" w:rsidP="002845D9">
      <w:pPr>
        <w:spacing w:before="100" w:beforeAutospacing="1" w:after="100" w:afterAutospacing="1"/>
        <w:jc w:val="both"/>
        <w:rPr>
          <w:b/>
          <w:bCs/>
          <w:sz w:val="22"/>
          <w:szCs w:val="22"/>
        </w:rPr>
      </w:pPr>
      <w:r w:rsidRPr="002845D9">
        <w:rPr>
          <w:b/>
          <w:bCs/>
          <w:i/>
          <w:iCs/>
          <w:szCs w:val="24"/>
        </w:rPr>
        <w:t xml:space="preserve">A PTE az </w:t>
      </w:r>
      <w:hyperlink r:id="rId16" w:history="1">
        <w:r w:rsidRPr="002845D9">
          <w:rPr>
            <w:rStyle w:val="Hiperhivatkozs"/>
            <w:b/>
            <w:bCs/>
            <w:i/>
            <w:iCs/>
            <w:szCs w:val="24"/>
          </w:rPr>
          <w:t xml:space="preserve">EDUC </w:t>
        </w:r>
        <w:proofErr w:type="spellStart"/>
        <w:r w:rsidRPr="002845D9">
          <w:rPr>
            <w:rStyle w:val="Hiperhivatkozs"/>
            <w:b/>
            <w:bCs/>
            <w:i/>
            <w:iCs/>
            <w:szCs w:val="24"/>
          </w:rPr>
          <w:t>Alliances</w:t>
        </w:r>
        <w:proofErr w:type="spellEnd"/>
        <w:r w:rsidRPr="002845D9">
          <w:rPr>
            <w:rStyle w:val="Hiperhivatkozs"/>
            <w:b/>
            <w:bCs/>
            <w:i/>
            <w:iCs/>
            <w:szCs w:val="24"/>
          </w:rPr>
          <w:t xml:space="preserve"> partnerintézményeiben</w:t>
        </w:r>
      </w:hyperlink>
      <w:r w:rsidRPr="002845D9">
        <w:rPr>
          <w:b/>
          <w:bCs/>
          <w:i/>
          <w:iCs/>
          <w:szCs w:val="24"/>
        </w:rPr>
        <w:t xml:space="preserve"> megvalósuló mobilitásokat előnyben részesíti. Továbbá ezen pályázati fordulóban a </w:t>
      </w:r>
      <w:hyperlink r:id="rId17" w:history="1">
        <w:r w:rsidRPr="002845D9">
          <w:rPr>
            <w:rStyle w:val="Hiperhivatkozs"/>
            <w:b/>
            <w:bCs/>
            <w:i/>
            <w:iCs/>
            <w:szCs w:val="24"/>
          </w:rPr>
          <w:t xml:space="preserve">QS World University </w:t>
        </w:r>
        <w:proofErr w:type="spellStart"/>
        <w:r w:rsidRPr="002845D9">
          <w:rPr>
            <w:rStyle w:val="Hiperhivatkozs"/>
            <w:b/>
            <w:bCs/>
            <w:i/>
            <w:iCs/>
            <w:szCs w:val="24"/>
          </w:rPr>
          <w:t>Ranking</w:t>
        </w:r>
        <w:proofErr w:type="spellEnd"/>
      </w:hyperlink>
      <w:r w:rsidRPr="002845D9">
        <w:rPr>
          <w:b/>
          <w:bCs/>
          <w:i/>
          <w:iCs/>
          <w:szCs w:val="24"/>
        </w:rPr>
        <w:t xml:space="preserve"> illetve a </w:t>
      </w:r>
      <w:hyperlink r:id="rId18" w:history="1">
        <w:r w:rsidRPr="002845D9">
          <w:rPr>
            <w:rStyle w:val="Hiperhivatkozs"/>
            <w:b/>
            <w:bCs/>
            <w:i/>
            <w:iCs/>
            <w:szCs w:val="24"/>
          </w:rPr>
          <w:t xml:space="preserve">Times </w:t>
        </w:r>
        <w:proofErr w:type="spellStart"/>
        <w:r w:rsidRPr="002845D9">
          <w:rPr>
            <w:rStyle w:val="Hiperhivatkozs"/>
            <w:b/>
            <w:bCs/>
            <w:i/>
            <w:iCs/>
            <w:szCs w:val="24"/>
          </w:rPr>
          <w:t>Higher</w:t>
        </w:r>
        <w:proofErr w:type="spellEnd"/>
        <w:r w:rsidRPr="002845D9">
          <w:rPr>
            <w:rStyle w:val="Hiperhivatkozs"/>
            <w:b/>
            <w:bCs/>
            <w:i/>
            <w:iCs/>
            <w:szCs w:val="24"/>
          </w:rPr>
          <w:t xml:space="preserve"> Education </w:t>
        </w:r>
        <w:proofErr w:type="spellStart"/>
        <w:r w:rsidRPr="002845D9">
          <w:rPr>
            <w:rStyle w:val="Hiperhivatkozs"/>
            <w:b/>
            <w:bCs/>
            <w:i/>
            <w:iCs/>
            <w:szCs w:val="24"/>
          </w:rPr>
          <w:t>Ranking</w:t>
        </w:r>
        <w:proofErr w:type="spellEnd"/>
      </w:hyperlink>
      <w:r w:rsidRPr="002845D9">
        <w:rPr>
          <w:b/>
          <w:bCs/>
          <w:i/>
          <w:iCs/>
          <w:szCs w:val="24"/>
        </w:rPr>
        <w:t xml:space="preserve"> rangsorolt, kiemelten az első 250 helyre rangsorolt intézmények kiemelt szempontnak minősülnek. </w:t>
      </w:r>
    </w:p>
    <w:p w14:paraId="684717B2" w14:textId="77777777" w:rsidR="007F4085" w:rsidRPr="007F4085" w:rsidRDefault="007F4085" w:rsidP="00124807">
      <w:pPr>
        <w:pStyle w:val="Listaszerbekezds"/>
        <w:keepNext/>
        <w:numPr>
          <w:ilvl w:val="0"/>
          <w:numId w:val="41"/>
        </w:numPr>
        <w:spacing w:before="100" w:beforeAutospacing="1" w:after="100" w:afterAutospacing="1" w:line="240" w:lineRule="auto"/>
        <w:ind w:left="782" w:hanging="357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7F408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Igényelhető ösztöndíj ráták: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7"/>
        <w:gridCol w:w="1603"/>
        <w:gridCol w:w="1603"/>
        <w:gridCol w:w="1603"/>
      </w:tblGrid>
      <w:tr w:rsidR="007F4085" w:rsidRPr="007F4085" w14:paraId="410CEECC" w14:textId="77777777" w:rsidTr="0017614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4E75A" w14:textId="77777777" w:rsidR="007F4085" w:rsidRPr="007F4085" w:rsidRDefault="007F4085" w:rsidP="00124807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 w:rsidRPr="007F4085">
              <w:rPr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C1972" w14:textId="77777777" w:rsidR="007F4085" w:rsidRPr="007F4085" w:rsidRDefault="007F4085" w:rsidP="00124807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 w:rsidRPr="007F4085">
              <w:rPr>
                <w:szCs w:val="24"/>
              </w:rPr>
              <w:t>1. országcsoport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91BA1" w14:textId="77777777" w:rsidR="007F4085" w:rsidRPr="007F4085" w:rsidRDefault="007F4085" w:rsidP="00124807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 w:rsidRPr="007F4085">
              <w:rPr>
                <w:szCs w:val="24"/>
              </w:rPr>
              <w:t>2. országcsoport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5DAEF" w14:textId="77777777" w:rsidR="007F4085" w:rsidRPr="007F4085" w:rsidRDefault="007F4085" w:rsidP="00124807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 w:rsidRPr="007F4085">
              <w:rPr>
                <w:szCs w:val="24"/>
              </w:rPr>
              <w:t>3. országcsoport</w:t>
            </w:r>
          </w:p>
        </w:tc>
      </w:tr>
      <w:tr w:rsidR="007F4085" w:rsidRPr="007F4085" w14:paraId="1E8855C0" w14:textId="77777777" w:rsidTr="0017614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1D822" w14:textId="77777777" w:rsidR="007F4085" w:rsidRPr="007F4085" w:rsidRDefault="007F4085" w:rsidP="00124807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 w:rsidRPr="007F4085">
              <w:rPr>
                <w:szCs w:val="24"/>
              </w:rPr>
              <w:t>1-15. nap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D69E5" w14:textId="77777777" w:rsidR="007F4085" w:rsidRPr="007F4085" w:rsidRDefault="007F4085" w:rsidP="00124807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 w:rsidRPr="007F4085">
              <w:rPr>
                <w:szCs w:val="24"/>
              </w:rPr>
              <w:t>70.000 Ft/nap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42BFE" w14:textId="77777777" w:rsidR="007F4085" w:rsidRPr="007F4085" w:rsidRDefault="007F4085" w:rsidP="00124807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 w:rsidRPr="007F4085">
              <w:rPr>
                <w:szCs w:val="24"/>
              </w:rPr>
              <w:t>60.000 Ft/nap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872CA" w14:textId="77777777" w:rsidR="007F4085" w:rsidRPr="007F4085" w:rsidRDefault="007F4085" w:rsidP="00124807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 w:rsidRPr="007F4085">
              <w:rPr>
                <w:szCs w:val="24"/>
              </w:rPr>
              <w:t>50.000 Ft/nap</w:t>
            </w:r>
          </w:p>
        </w:tc>
      </w:tr>
    </w:tbl>
    <w:p w14:paraId="6F4E5A39" w14:textId="77777777" w:rsidR="007F4085" w:rsidRPr="007F4085" w:rsidRDefault="007F4085" w:rsidP="00124807">
      <w:pPr>
        <w:pStyle w:val="Listaszerbekezds"/>
        <w:keepNext/>
        <w:numPr>
          <w:ilvl w:val="0"/>
          <w:numId w:val="41"/>
        </w:numPr>
        <w:spacing w:before="100" w:beforeAutospacing="1" w:after="100" w:afterAutospacing="1" w:line="240" w:lineRule="auto"/>
        <w:ind w:left="782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7F408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Pályázati dokumentumok leadása</w:t>
      </w:r>
    </w:p>
    <w:p w14:paraId="2BE834BE" w14:textId="77777777" w:rsidR="007F4085" w:rsidRPr="007F4085" w:rsidRDefault="007F4085" w:rsidP="00124807">
      <w:pPr>
        <w:spacing w:before="100" w:beforeAutospacing="1" w:after="100" w:afterAutospacing="1"/>
        <w:jc w:val="both"/>
        <w:rPr>
          <w:szCs w:val="24"/>
        </w:rPr>
      </w:pPr>
      <w:r w:rsidRPr="007F4085">
        <w:rPr>
          <w:szCs w:val="24"/>
        </w:rPr>
        <w:t>A pályázatoknak az alábbi kötelezően benyújtandó dokumentumokat kell tartalmaznia:</w:t>
      </w:r>
    </w:p>
    <w:p w14:paraId="063C3691" w14:textId="77777777" w:rsidR="00936790" w:rsidRPr="00936790" w:rsidRDefault="007F4085" w:rsidP="000920EF">
      <w:pPr>
        <w:numPr>
          <w:ilvl w:val="0"/>
          <w:numId w:val="39"/>
        </w:numPr>
        <w:spacing w:before="100" w:beforeAutospacing="1" w:after="100" w:afterAutospacing="1"/>
        <w:jc w:val="both"/>
        <w:rPr>
          <w:szCs w:val="24"/>
        </w:rPr>
      </w:pPr>
      <w:proofErr w:type="spellStart"/>
      <w:r w:rsidRPr="00936790">
        <w:rPr>
          <w:szCs w:val="24"/>
        </w:rPr>
        <w:t>Mobility</w:t>
      </w:r>
      <w:proofErr w:type="spellEnd"/>
      <w:r w:rsidRPr="00936790">
        <w:rPr>
          <w:szCs w:val="24"/>
        </w:rPr>
        <w:t xml:space="preserve"> </w:t>
      </w:r>
      <w:proofErr w:type="spellStart"/>
      <w:r w:rsidRPr="00936790">
        <w:rPr>
          <w:szCs w:val="24"/>
        </w:rPr>
        <w:t>Agreement</w:t>
      </w:r>
      <w:proofErr w:type="spellEnd"/>
      <w:r w:rsidRPr="00936790">
        <w:rPr>
          <w:szCs w:val="24"/>
        </w:rPr>
        <w:t xml:space="preserve"> (munkaterv): 3 fél által aláírt tervezett oktatói - kutatói program leírása </w:t>
      </w:r>
      <w:r w:rsidRPr="00936790">
        <w:rPr>
          <w:b/>
          <w:bCs/>
          <w:szCs w:val="24"/>
        </w:rPr>
        <w:t xml:space="preserve">konkrét időtaramra </w:t>
      </w:r>
      <w:r w:rsidRPr="00936790">
        <w:rPr>
          <w:szCs w:val="24"/>
        </w:rPr>
        <w:t>vonatkozóan</w:t>
      </w:r>
      <w:r w:rsidRPr="00936790">
        <w:rPr>
          <w:b/>
          <w:bCs/>
          <w:szCs w:val="24"/>
        </w:rPr>
        <w:t xml:space="preserve"> (</w:t>
      </w:r>
      <w:r w:rsidRPr="00936790">
        <w:rPr>
          <w:szCs w:val="24"/>
        </w:rPr>
        <w:t>év/hónap/napra),</w:t>
      </w:r>
      <w:r w:rsidRPr="00936790">
        <w:rPr>
          <w:i/>
          <w:iCs/>
          <w:szCs w:val="24"/>
        </w:rPr>
        <w:t xml:space="preserve"> </w:t>
      </w:r>
      <w:r w:rsidR="00936790" w:rsidRPr="00936790">
        <w:rPr>
          <w:i/>
          <w:iCs/>
          <w:szCs w:val="24"/>
        </w:rPr>
        <w:t>A PTE részéről az aláírást a Kar diákjóléti és külkapcsolatokért felelős dékánhelyettese végzi el. A dékánhelyettesi aláírást azonban a Nemzetközi Kapcsolatok Irodája intézi, miután a Nemzetközi Kapcsolatok Bizottsága meghozta a döntését.</w:t>
      </w:r>
      <w:r w:rsidR="00936790">
        <w:rPr>
          <w:i/>
          <w:iCs/>
          <w:szCs w:val="24"/>
        </w:rPr>
        <w:t xml:space="preserve"> </w:t>
      </w:r>
    </w:p>
    <w:p w14:paraId="4F060E79" w14:textId="77777777" w:rsidR="007F4085" w:rsidRPr="00936790" w:rsidRDefault="007F4085" w:rsidP="00936790">
      <w:pPr>
        <w:spacing w:before="100" w:beforeAutospacing="1" w:after="100" w:afterAutospacing="1"/>
        <w:ind w:left="720"/>
        <w:jc w:val="both"/>
        <w:rPr>
          <w:szCs w:val="24"/>
        </w:rPr>
      </w:pPr>
      <w:r w:rsidRPr="00936790">
        <w:rPr>
          <w:i/>
          <w:iCs/>
          <w:szCs w:val="24"/>
        </w:rPr>
        <w:t>Fontos, hogy a vasárnapi vagy adott ország munkaszüneti napjára eső mobilitási kezdő vagy záró időpont szakmai magyarázatra szorul. (Ez nem érinti az utazási napokat.)</w:t>
      </w:r>
    </w:p>
    <w:p w14:paraId="366621D5" w14:textId="77777777" w:rsidR="007F4085" w:rsidRPr="007F4085" w:rsidRDefault="007F4085" w:rsidP="00124807">
      <w:pPr>
        <w:numPr>
          <w:ilvl w:val="0"/>
          <w:numId w:val="39"/>
        </w:numPr>
        <w:spacing w:before="100" w:beforeAutospacing="1" w:after="100" w:afterAutospacing="1"/>
        <w:ind w:left="714" w:hanging="357"/>
        <w:jc w:val="both"/>
        <w:rPr>
          <w:szCs w:val="24"/>
        </w:rPr>
      </w:pPr>
      <w:r w:rsidRPr="007F4085">
        <w:rPr>
          <w:szCs w:val="24"/>
        </w:rPr>
        <w:t>Rövid motivációs levél (angol nyelven vagy a célhelyen használt munkanyelven)</w:t>
      </w:r>
    </w:p>
    <w:p w14:paraId="072CB51C" w14:textId="77777777" w:rsidR="007F4085" w:rsidRPr="007F4085" w:rsidRDefault="007F4085" w:rsidP="00124807">
      <w:pPr>
        <w:numPr>
          <w:ilvl w:val="0"/>
          <w:numId w:val="39"/>
        </w:numPr>
        <w:spacing w:before="100" w:beforeAutospacing="1" w:after="100" w:afterAutospacing="1"/>
        <w:ind w:left="714" w:hanging="357"/>
        <w:jc w:val="both"/>
        <w:rPr>
          <w:szCs w:val="24"/>
        </w:rPr>
      </w:pPr>
      <w:r w:rsidRPr="007F4085">
        <w:rPr>
          <w:szCs w:val="24"/>
        </w:rPr>
        <w:t>Közvetlen munkahelyi vezető rövid támogató nyilatkozata, hozzájárulása a külföldi mobilitáshoz (magyar nyelven)</w:t>
      </w:r>
    </w:p>
    <w:p w14:paraId="592CA6A5" w14:textId="77777777" w:rsidR="007F4085" w:rsidRPr="007F4085" w:rsidRDefault="007F4085" w:rsidP="00124807">
      <w:pPr>
        <w:numPr>
          <w:ilvl w:val="0"/>
          <w:numId w:val="39"/>
        </w:numPr>
        <w:spacing w:before="100" w:beforeAutospacing="1" w:after="100" w:afterAutospacing="1"/>
        <w:ind w:left="714" w:hanging="357"/>
        <w:jc w:val="both"/>
        <w:rPr>
          <w:szCs w:val="24"/>
        </w:rPr>
      </w:pPr>
      <w:r w:rsidRPr="007F4085">
        <w:rPr>
          <w:szCs w:val="24"/>
        </w:rPr>
        <w:t>Előzetes fogadókészséget igazoló e-mail a fogadó egyetemtől (előnyt jelent)</w:t>
      </w:r>
    </w:p>
    <w:p w14:paraId="2101FFFB" w14:textId="77777777" w:rsidR="007F4085" w:rsidRDefault="007F4085" w:rsidP="00124807">
      <w:pPr>
        <w:numPr>
          <w:ilvl w:val="0"/>
          <w:numId w:val="39"/>
        </w:numPr>
        <w:spacing w:before="100" w:beforeAutospacing="1" w:after="100" w:afterAutospacing="1"/>
        <w:ind w:left="714" w:hanging="357"/>
        <w:jc w:val="both"/>
        <w:rPr>
          <w:szCs w:val="24"/>
        </w:rPr>
      </w:pPr>
      <w:r w:rsidRPr="007F4085">
        <w:rPr>
          <w:szCs w:val="24"/>
        </w:rPr>
        <w:t>Munkáltatói jogviszonyigazolás</w:t>
      </w:r>
    </w:p>
    <w:p w14:paraId="64C5F335" w14:textId="77777777" w:rsidR="00087E56" w:rsidRDefault="00087E56" w:rsidP="00087E56">
      <w:pPr>
        <w:spacing w:before="100" w:beforeAutospacing="1" w:after="100" w:afterAutospacing="1"/>
        <w:jc w:val="both"/>
        <w:rPr>
          <w:szCs w:val="24"/>
        </w:rPr>
      </w:pPr>
    </w:p>
    <w:p w14:paraId="19102CD8" w14:textId="77777777" w:rsidR="00087E56" w:rsidRPr="00936790" w:rsidRDefault="00087E56" w:rsidP="00087E56">
      <w:pPr>
        <w:pStyle w:val="NormlWeb"/>
        <w:numPr>
          <w:ilvl w:val="0"/>
          <w:numId w:val="41"/>
        </w:numPr>
        <w:shd w:val="clear" w:color="auto" w:fill="FFFFFF"/>
        <w:ind w:left="360"/>
      </w:pPr>
      <w:r w:rsidRPr="00793B9B">
        <w:rPr>
          <w:b/>
          <w:bCs/>
        </w:rPr>
        <w:t>A pályázat benyújtásának határideje és módja</w:t>
      </w:r>
    </w:p>
    <w:p w14:paraId="1C952639" w14:textId="77777777" w:rsidR="00936790" w:rsidRPr="00446D8C" w:rsidRDefault="00936790" w:rsidP="00936790">
      <w:pPr>
        <w:spacing w:before="100" w:beforeAutospacing="1" w:after="100" w:afterAutospacing="1"/>
        <w:rPr>
          <w:szCs w:val="24"/>
        </w:rPr>
      </w:pPr>
      <w:r w:rsidRPr="00446D8C">
        <w:rPr>
          <w:szCs w:val="24"/>
        </w:rPr>
        <w:t xml:space="preserve">Pályázni az oktatói webes </w:t>
      </w:r>
      <w:proofErr w:type="spellStart"/>
      <w:r w:rsidRPr="00446D8C">
        <w:rPr>
          <w:szCs w:val="24"/>
        </w:rPr>
        <w:t>Neptun</w:t>
      </w:r>
      <w:proofErr w:type="spellEnd"/>
      <w:r w:rsidRPr="00446D8C">
        <w:rPr>
          <w:szCs w:val="24"/>
        </w:rPr>
        <w:t xml:space="preserve"> felületen keresztül lehetség</w:t>
      </w:r>
      <w:r>
        <w:rPr>
          <w:szCs w:val="24"/>
        </w:rPr>
        <w:t xml:space="preserve">es. Az alábbi linken: </w:t>
      </w:r>
      <w:hyperlink r:id="rId19" w:history="1">
        <w:r w:rsidRPr="00446D8C">
          <w:rPr>
            <w:rStyle w:val="Hiperhivatkozs"/>
            <w:szCs w:val="24"/>
          </w:rPr>
          <w:t>https://neptun.pte.hu/hu/neptun#</w:t>
        </w:r>
      </w:hyperlink>
    </w:p>
    <w:p w14:paraId="20E824B0" w14:textId="77777777" w:rsidR="00936790" w:rsidRPr="00936790" w:rsidRDefault="00936790" w:rsidP="00936790">
      <w:pPr>
        <w:spacing w:before="100" w:beforeAutospacing="1" w:after="100" w:afterAutospacing="1"/>
        <w:rPr>
          <w:i/>
          <w:iCs/>
          <w:szCs w:val="24"/>
        </w:rPr>
      </w:pPr>
      <w:r w:rsidRPr="00446D8C">
        <w:rPr>
          <w:i/>
          <w:iCs/>
          <w:szCs w:val="24"/>
        </w:rPr>
        <w:t>(</w:t>
      </w:r>
      <w:proofErr w:type="spellStart"/>
      <w:r w:rsidRPr="00446D8C">
        <w:rPr>
          <w:i/>
          <w:iCs/>
          <w:szCs w:val="24"/>
        </w:rPr>
        <w:t>Neptun</w:t>
      </w:r>
      <w:proofErr w:type="spellEnd"/>
      <w:r w:rsidRPr="00446D8C">
        <w:rPr>
          <w:i/>
          <w:iCs/>
          <w:szCs w:val="24"/>
        </w:rPr>
        <w:t xml:space="preserve"> Belépés &gt;Oktatóknak &gt;Ügyintézés &gt; Kérvényeim &gt; Alkalmazott mobilitás pályázat)</w:t>
      </w:r>
    </w:p>
    <w:p w14:paraId="04D42E76" w14:textId="5DA98CA6" w:rsidR="00087E56" w:rsidRDefault="00087E56" w:rsidP="00087E56">
      <w:pPr>
        <w:pStyle w:val="NormlWeb"/>
        <w:shd w:val="clear" w:color="auto" w:fill="FFFFFF"/>
        <w:spacing w:line="240" w:lineRule="exact"/>
        <w:jc w:val="both"/>
      </w:pPr>
      <w:r w:rsidRPr="00793B9B">
        <w:t xml:space="preserve">A pályázatot a Nemzetközi Kapcsolatok Irodájába (7624 Pécs, Szigeti út 12., </w:t>
      </w:r>
      <w:r w:rsidR="00F64326">
        <w:t>második</w:t>
      </w:r>
      <w:r w:rsidRPr="00793B9B">
        <w:t xml:space="preserve"> emelet) kell benyújtani.</w:t>
      </w:r>
    </w:p>
    <w:p w14:paraId="5B071306" w14:textId="77777777" w:rsidR="00087E56" w:rsidRDefault="00087E56" w:rsidP="00087E56">
      <w:pPr>
        <w:spacing w:before="100" w:beforeAutospacing="1" w:after="100" w:afterAutospacing="1"/>
      </w:pPr>
      <w:r>
        <w:lastRenderedPageBreak/>
        <w:t>A kari koordinátorok az előzetesen elbírált és a kar által jóváhagyott pályázatokat</w:t>
      </w:r>
      <w:r w:rsidR="009143E2">
        <w:t xml:space="preserve"> (kari adatbázissal)</w:t>
      </w:r>
      <w:r>
        <w:t xml:space="preserve"> megküldik a PTE Nemzetközi Igazgatóság Mobilitási Programok Irodavezetőjének.</w:t>
      </w:r>
    </w:p>
    <w:p w14:paraId="3971A2D3" w14:textId="77777777" w:rsidR="00835792" w:rsidRPr="00835792" w:rsidRDefault="00835792" w:rsidP="00835792">
      <w:pPr>
        <w:spacing w:before="100" w:beforeAutospacing="1" w:after="100" w:afterAutospacing="1"/>
        <w:jc w:val="both"/>
        <w:rPr>
          <w:b/>
          <w:bCs/>
          <w:szCs w:val="24"/>
        </w:rPr>
      </w:pPr>
      <w:r w:rsidRPr="007F4085">
        <w:rPr>
          <w:b/>
          <w:bCs/>
          <w:szCs w:val="24"/>
        </w:rPr>
        <w:t xml:space="preserve">Fontos! A pályázás folyamatos, </w:t>
      </w:r>
      <w:r w:rsidRPr="007F4085">
        <w:rPr>
          <w:i/>
          <w:iCs/>
          <w:szCs w:val="24"/>
        </w:rPr>
        <w:t>azaz az egész tanévben lehet pályázatot beadni</w:t>
      </w:r>
      <w:r w:rsidRPr="007F4085">
        <w:rPr>
          <w:b/>
          <w:bCs/>
          <w:szCs w:val="24"/>
        </w:rPr>
        <w:t xml:space="preserve"> az alábbi kitétellel:</w:t>
      </w:r>
      <w:r>
        <w:rPr>
          <w:b/>
          <w:bCs/>
          <w:szCs w:val="24"/>
        </w:rPr>
        <w:t xml:space="preserve"> </w:t>
      </w:r>
      <w:r w:rsidRPr="004C7814">
        <w:rPr>
          <w:b/>
          <w:bCs/>
          <w:szCs w:val="24"/>
          <w:u w:val="single"/>
        </w:rPr>
        <w:t>a mobilitás kezdő dátumát megelőző, minimum 45 nappal korábban beadott pályázatokat fogadja be a Kar.</w:t>
      </w:r>
    </w:p>
    <w:p w14:paraId="578043BB" w14:textId="77777777" w:rsidR="00087E56" w:rsidRDefault="00A45F82" w:rsidP="00087E56">
      <w:pPr>
        <w:spacing w:before="100" w:beforeAutospacing="1" w:after="100" w:afterAutospacing="1"/>
        <w:jc w:val="both"/>
        <w:rPr>
          <w:b/>
          <w:bCs/>
          <w:szCs w:val="24"/>
        </w:rPr>
      </w:pPr>
      <w:r>
        <w:rPr>
          <w:b/>
          <w:bCs/>
          <w:szCs w:val="24"/>
        </w:rPr>
        <w:t>Javasolt b</w:t>
      </w:r>
      <w:r w:rsidR="00087E56" w:rsidRPr="009F5566">
        <w:rPr>
          <w:b/>
          <w:bCs/>
          <w:szCs w:val="24"/>
        </w:rPr>
        <w:t>eadási határidő a mobilitás</w:t>
      </w:r>
      <w:r w:rsidR="00087E56">
        <w:rPr>
          <w:b/>
          <w:bCs/>
          <w:szCs w:val="24"/>
        </w:rPr>
        <w:t xml:space="preserve"> hónapját kettővel megelőző hónap vége (pl. </w:t>
      </w:r>
      <w:r w:rsidR="00EA4D27">
        <w:rPr>
          <w:b/>
          <w:bCs/>
          <w:szCs w:val="24"/>
        </w:rPr>
        <w:t>júni</w:t>
      </w:r>
      <w:r w:rsidR="00087E56">
        <w:rPr>
          <w:b/>
          <w:bCs/>
          <w:szCs w:val="24"/>
        </w:rPr>
        <w:t xml:space="preserve">usi utazás esetén </w:t>
      </w:r>
      <w:r w:rsidR="00EA4D27">
        <w:rPr>
          <w:b/>
          <w:bCs/>
          <w:szCs w:val="24"/>
        </w:rPr>
        <w:t>április</w:t>
      </w:r>
      <w:r w:rsidR="00087E56">
        <w:rPr>
          <w:b/>
          <w:bCs/>
          <w:szCs w:val="24"/>
        </w:rPr>
        <w:t xml:space="preserve"> 28-a)</w:t>
      </w:r>
      <w:r>
        <w:rPr>
          <w:b/>
          <w:bCs/>
          <w:szCs w:val="24"/>
        </w:rPr>
        <w:t xml:space="preserve">, </w:t>
      </w:r>
      <w:r w:rsidR="007B3A16">
        <w:rPr>
          <w:b/>
          <w:bCs/>
          <w:szCs w:val="24"/>
        </w:rPr>
        <w:t xml:space="preserve">legkésőbb </w:t>
      </w:r>
      <w:r w:rsidR="007B3A16" w:rsidRPr="007B3A16">
        <w:rPr>
          <w:b/>
          <w:bCs/>
          <w:szCs w:val="24"/>
        </w:rPr>
        <w:t>a mobilitás kezdő dátumát megelőző, minimum 45 nappal korábban.</w:t>
      </w:r>
    </w:p>
    <w:p w14:paraId="6EB336EC" w14:textId="77777777" w:rsidR="007B3A16" w:rsidRPr="007B3A16" w:rsidRDefault="007B3A16" w:rsidP="007B3A16">
      <w:pPr>
        <w:spacing w:after="120" w:line="276" w:lineRule="auto"/>
        <w:jc w:val="both"/>
        <w:rPr>
          <w:b/>
          <w:bCs/>
          <w:i/>
          <w:iCs/>
          <w:szCs w:val="24"/>
        </w:rPr>
      </w:pPr>
      <w:r w:rsidRPr="007D14C8">
        <w:rPr>
          <w:b/>
          <w:bCs/>
          <w:i/>
          <w:iCs/>
          <w:szCs w:val="24"/>
        </w:rPr>
        <w:t>A hiányos, feltételeknek nem megfelelő vagy határidő után érkező pályázatokat nem áll módunkban elfogadni!</w:t>
      </w:r>
      <w:r>
        <w:rPr>
          <w:b/>
          <w:bCs/>
          <w:i/>
          <w:iCs/>
          <w:szCs w:val="24"/>
        </w:rPr>
        <w:t xml:space="preserve"> A pályázati határidő lejártát követően hiánypótlásnak helye nincs.</w:t>
      </w:r>
    </w:p>
    <w:p w14:paraId="6C4EDB57" w14:textId="77777777" w:rsidR="00087E56" w:rsidRPr="00087E56" w:rsidRDefault="007F4085" w:rsidP="00087E56">
      <w:pPr>
        <w:pStyle w:val="Listaszerbekezds"/>
        <w:numPr>
          <w:ilvl w:val="0"/>
          <w:numId w:val="41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7F408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Pályázatok elbírálása:</w:t>
      </w:r>
    </w:p>
    <w:p w14:paraId="2841901E" w14:textId="77777777" w:rsidR="007F4085" w:rsidRPr="007F4085" w:rsidRDefault="007F4085" w:rsidP="00124807">
      <w:pPr>
        <w:jc w:val="both"/>
      </w:pPr>
      <w:r w:rsidRPr="007F4085">
        <w:rPr>
          <w:szCs w:val="24"/>
        </w:rPr>
        <w:t>A pályázatok végső bírálatát a PTE Erasmus Bizottsága végzi, a pályázók létszáma, és az Egyetem számára rendelkezésre álló támogatási összegek alapján. (</w:t>
      </w:r>
      <w:r w:rsidRPr="007F4085">
        <w:rPr>
          <w:b/>
          <w:bCs/>
          <w:szCs w:val="24"/>
        </w:rPr>
        <w:t>A pályázat pozitív elbírálása a rendelkezésre álló források függvénye.)</w:t>
      </w:r>
    </w:p>
    <w:p w14:paraId="76429DF2" w14:textId="77777777" w:rsidR="007F4085" w:rsidRPr="007F4085" w:rsidRDefault="007F4085" w:rsidP="00124807">
      <w:pPr>
        <w:spacing w:before="100" w:beforeAutospacing="1" w:after="100" w:afterAutospacing="1"/>
        <w:jc w:val="both"/>
        <w:rPr>
          <w:szCs w:val="24"/>
        </w:rPr>
      </w:pPr>
      <w:r w:rsidRPr="007F4085">
        <w:rPr>
          <w:szCs w:val="24"/>
        </w:rPr>
        <w:t>A pályázatok elbírálásának általános szempontjai:</w:t>
      </w:r>
    </w:p>
    <w:p w14:paraId="74B23EF4" w14:textId="77777777" w:rsidR="007F4085" w:rsidRPr="007F4085" w:rsidRDefault="007F4085" w:rsidP="00124807">
      <w:pPr>
        <w:numPr>
          <w:ilvl w:val="0"/>
          <w:numId w:val="40"/>
        </w:numPr>
        <w:spacing w:before="100" w:beforeAutospacing="1" w:after="100" w:afterAutospacing="1"/>
        <w:jc w:val="both"/>
        <w:rPr>
          <w:szCs w:val="24"/>
        </w:rPr>
      </w:pPr>
      <w:r w:rsidRPr="007F4085">
        <w:rPr>
          <w:szCs w:val="24"/>
        </w:rPr>
        <w:t>a pályázó a tervezett tevékenység megvalósulása esetén integrálni tudja a megszerzett jó gyakorlatokat, ezáltal javítani tudja a szervezeti egység és az intézmény működését,</w:t>
      </w:r>
    </w:p>
    <w:p w14:paraId="75260229" w14:textId="77777777" w:rsidR="007F4085" w:rsidRPr="007F4085" w:rsidRDefault="007F4085" w:rsidP="00124807">
      <w:pPr>
        <w:numPr>
          <w:ilvl w:val="0"/>
          <w:numId w:val="40"/>
        </w:numPr>
        <w:spacing w:before="100" w:beforeAutospacing="1" w:after="100" w:afterAutospacing="1"/>
        <w:jc w:val="both"/>
        <w:rPr>
          <w:szCs w:val="24"/>
        </w:rPr>
      </w:pPr>
      <w:r w:rsidRPr="007F4085">
        <w:rPr>
          <w:szCs w:val="24"/>
        </w:rPr>
        <w:t>a pályázó a megszerzett tapasztalatait és a jó gyakorlatokat átadja a hasonló területen dolgozó kollégáinak (multiplikátor hatás érvényesülése)</w:t>
      </w:r>
    </w:p>
    <w:p w14:paraId="50CBFB89" w14:textId="77777777" w:rsidR="005A24C6" w:rsidRPr="009F5566" w:rsidRDefault="005A24C6" w:rsidP="005A24C6">
      <w:pPr>
        <w:numPr>
          <w:ilvl w:val="0"/>
          <w:numId w:val="40"/>
        </w:numPr>
        <w:spacing w:before="100" w:beforeAutospacing="1" w:after="100" w:afterAutospacing="1"/>
        <w:jc w:val="both"/>
        <w:rPr>
          <w:szCs w:val="24"/>
        </w:rPr>
      </w:pPr>
      <w:r w:rsidRPr="009F5566">
        <w:rPr>
          <w:szCs w:val="24"/>
        </w:rPr>
        <w:t xml:space="preserve">a kiutazás </w:t>
      </w:r>
      <w:r>
        <w:rPr>
          <w:szCs w:val="24"/>
        </w:rPr>
        <w:t>hozzájárul</w:t>
      </w:r>
      <w:r w:rsidRPr="009F5566">
        <w:rPr>
          <w:szCs w:val="24"/>
        </w:rPr>
        <w:t xml:space="preserve"> az intézményi mobilitások </w:t>
      </w:r>
      <w:r w:rsidRPr="00C65B8D">
        <w:rPr>
          <w:b/>
          <w:bCs/>
          <w:szCs w:val="24"/>
        </w:rPr>
        <w:t xml:space="preserve">minőségi </w:t>
      </w:r>
      <w:r w:rsidRPr="009F5566">
        <w:rPr>
          <w:szCs w:val="24"/>
        </w:rPr>
        <w:t>és mennyiségi növekedéséhez, és az ezzel kapcsolatos szolgáltatások színvonalának emeléséhez.</w:t>
      </w:r>
      <w:r>
        <w:rPr>
          <w:szCs w:val="24"/>
        </w:rPr>
        <w:t xml:space="preserve"> (a csak 1-2 mondatban kifejtett pályázatokat az Egyetem nem támogatja és formai hibával elutasítja)</w:t>
      </w:r>
    </w:p>
    <w:p w14:paraId="4EDAAA97" w14:textId="77777777" w:rsidR="007F4085" w:rsidRPr="007F4085" w:rsidRDefault="007F4085" w:rsidP="00124807">
      <w:pPr>
        <w:numPr>
          <w:ilvl w:val="0"/>
          <w:numId w:val="40"/>
        </w:numPr>
        <w:spacing w:before="100" w:beforeAutospacing="1" w:after="100" w:afterAutospacing="1"/>
        <w:jc w:val="both"/>
        <w:rPr>
          <w:szCs w:val="24"/>
        </w:rPr>
      </w:pPr>
      <w:r w:rsidRPr="007F4085">
        <w:rPr>
          <w:szCs w:val="24"/>
        </w:rPr>
        <w:t xml:space="preserve">korábban mobilitásban való részvétel (pl. Erasmus+, </w:t>
      </w:r>
      <w:proofErr w:type="spellStart"/>
      <w:r w:rsidRPr="007F4085">
        <w:rPr>
          <w:szCs w:val="24"/>
        </w:rPr>
        <w:t>Ceepus</w:t>
      </w:r>
      <w:proofErr w:type="spellEnd"/>
      <w:r w:rsidRPr="007F4085">
        <w:rPr>
          <w:szCs w:val="24"/>
        </w:rPr>
        <w:t>, Kiemelt Partnerségi) és a mobilitásiban érintett intézmények köre.</w:t>
      </w:r>
    </w:p>
    <w:p w14:paraId="35CF3F9E" w14:textId="559D44D5" w:rsidR="007F4085" w:rsidRPr="009143E2" w:rsidRDefault="007F4085" w:rsidP="00124807">
      <w:pPr>
        <w:spacing w:before="100" w:beforeAutospacing="1" w:after="100" w:afterAutospacing="1"/>
        <w:jc w:val="both"/>
        <w:rPr>
          <w:b/>
          <w:bCs/>
          <w:szCs w:val="24"/>
        </w:rPr>
      </w:pPr>
      <w:r w:rsidRPr="009143E2">
        <w:rPr>
          <w:b/>
          <w:bCs/>
          <w:szCs w:val="24"/>
        </w:rPr>
        <w:t>A pályázókat elektronikus úton a Küldő Kar értesíti ki a döntésről.</w:t>
      </w:r>
    </w:p>
    <w:p w14:paraId="6AC8654A" w14:textId="77777777" w:rsidR="007F4085" w:rsidRPr="007F4085" w:rsidRDefault="007F4085" w:rsidP="00124807">
      <w:pPr>
        <w:pStyle w:val="Listaszerbekezds"/>
        <w:numPr>
          <w:ilvl w:val="0"/>
          <w:numId w:val="41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7F408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Szerződéskötés</w:t>
      </w:r>
    </w:p>
    <w:p w14:paraId="24E2C05F" w14:textId="77777777" w:rsidR="007F4085" w:rsidRPr="007F4085" w:rsidRDefault="007F4085" w:rsidP="00124807">
      <w:pPr>
        <w:spacing w:before="100" w:beforeAutospacing="1" w:after="100" w:afterAutospacing="1"/>
        <w:jc w:val="both"/>
        <w:rPr>
          <w:szCs w:val="24"/>
        </w:rPr>
      </w:pPr>
      <w:r w:rsidRPr="007F4085">
        <w:rPr>
          <w:szCs w:val="24"/>
        </w:rPr>
        <w:t xml:space="preserve">Az elfogadott pályázatot (a három megjelölt </w:t>
      </w:r>
      <w:proofErr w:type="spellStart"/>
      <w:r w:rsidRPr="007F4085">
        <w:rPr>
          <w:szCs w:val="24"/>
        </w:rPr>
        <w:t>formailag</w:t>
      </w:r>
      <w:proofErr w:type="spellEnd"/>
      <w:r w:rsidRPr="007F4085">
        <w:rPr>
          <w:szCs w:val="24"/>
        </w:rPr>
        <w:t xml:space="preserve"> elfogadott dokumentummal) követően a Támogatási szerződés megkötésére kerül sor, amely alapján a PTE az ösztöndíjat átutaláson keresztül </w:t>
      </w:r>
      <w:r w:rsidRPr="007F4085">
        <w:rPr>
          <w:i/>
          <w:iCs/>
          <w:szCs w:val="24"/>
        </w:rPr>
        <w:t>forintban</w:t>
      </w:r>
      <w:r w:rsidRPr="007F4085">
        <w:rPr>
          <w:szCs w:val="24"/>
        </w:rPr>
        <w:t xml:space="preserve"> biztosítja.</w:t>
      </w:r>
    </w:p>
    <w:p w14:paraId="29FAB2FC" w14:textId="77777777" w:rsidR="007F4085" w:rsidRDefault="007F4085" w:rsidP="00124807">
      <w:pPr>
        <w:jc w:val="both"/>
        <w:rPr>
          <w:szCs w:val="24"/>
        </w:rPr>
      </w:pPr>
      <w:r w:rsidRPr="00087E56">
        <w:rPr>
          <w:szCs w:val="24"/>
        </w:rPr>
        <w:t>Az oktatói – kutatói tanulmányút nem kezdhető meg a 3 fél által aláírt érvényes és a karon leadott munkaterv, valamint a PTE és a résztvevő között létrejövő támogatási szerződés nélkül. Utólagosan a PTE sem szerződni sem utalni nem jogosult. Amennyiben a kiutazó ezen dokumentumok nélkül kezdi meg a mobilitást, az nem tekinthető hivatalos Pannónia Ösztöndíjprogram mobilitásnak.</w:t>
      </w:r>
      <w:r w:rsidRPr="007F4085">
        <w:rPr>
          <w:szCs w:val="24"/>
        </w:rPr>
        <w:t xml:space="preserve"> </w:t>
      </w:r>
    </w:p>
    <w:p w14:paraId="6F03DBA6" w14:textId="77777777" w:rsidR="00984EFE" w:rsidRDefault="00984EFE" w:rsidP="00124807">
      <w:pPr>
        <w:jc w:val="both"/>
        <w:rPr>
          <w:szCs w:val="24"/>
        </w:rPr>
      </w:pPr>
    </w:p>
    <w:p w14:paraId="62538131" w14:textId="77777777" w:rsidR="008C6602" w:rsidRPr="007F4085" w:rsidRDefault="008C6602" w:rsidP="00124807">
      <w:pPr>
        <w:jc w:val="both"/>
        <w:rPr>
          <w:szCs w:val="24"/>
        </w:rPr>
      </w:pPr>
    </w:p>
    <w:p w14:paraId="020E6E03" w14:textId="77777777" w:rsidR="007F4085" w:rsidRPr="007F4085" w:rsidRDefault="007F4085" w:rsidP="00124807">
      <w:pPr>
        <w:spacing w:before="100" w:beforeAutospacing="1" w:after="100" w:afterAutospacing="1"/>
        <w:jc w:val="both"/>
        <w:rPr>
          <w:szCs w:val="24"/>
        </w:rPr>
      </w:pPr>
      <w:r w:rsidRPr="007F4085">
        <w:rPr>
          <w:b/>
          <w:bCs/>
          <w:szCs w:val="24"/>
        </w:rPr>
        <w:t>További információ</w:t>
      </w:r>
    </w:p>
    <w:p w14:paraId="7E9F228E" w14:textId="5E3EBA9B" w:rsidR="00301650" w:rsidRDefault="00301650" w:rsidP="00301650">
      <w:pPr>
        <w:spacing w:before="100" w:beforeAutospacing="1" w:after="100" w:afterAutospacing="1"/>
        <w:rPr>
          <w:szCs w:val="24"/>
        </w:rPr>
      </w:pPr>
      <w:r>
        <w:rPr>
          <w:szCs w:val="24"/>
        </w:rPr>
        <w:t>Kari Koordinátor</w:t>
      </w:r>
      <w:r w:rsidR="0064257B">
        <w:rPr>
          <w:szCs w:val="24"/>
        </w:rPr>
        <w:t xml:space="preserve"> </w:t>
      </w:r>
      <w:r>
        <w:rPr>
          <w:szCs w:val="24"/>
        </w:rPr>
        <w:t>- Éltető Dóra, Nemzetközi Kapcsolatok Irodája, irodavezető</w:t>
      </w:r>
      <w:r w:rsidR="009C7B63">
        <w:rPr>
          <w:szCs w:val="24"/>
        </w:rPr>
        <w:t xml:space="preserve">: </w:t>
      </w:r>
      <w:hyperlink r:id="rId20" w:history="1">
        <w:r w:rsidR="001579A7" w:rsidRPr="00A62A8B">
          <w:rPr>
            <w:rStyle w:val="Hiperhivatkozs"/>
          </w:rPr>
          <w:t xml:space="preserve">dora.elteto@aok.pte.hu </w:t>
        </w:r>
      </w:hyperlink>
    </w:p>
    <w:p w14:paraId="22754A0B" w14:textId="3C8288A9" w:rsidR="001579A7" w:rsidRDefault="007F4085" w:rsidP="00124807">
      <w:pPr>
        <w:spacing w:before="100" w:beforeAutospacing="1" w:after="100" w:afterAutospacing="1"/>
        <w:jc w:val="both"/>
      </w:pPr>
      <w:r w:rsidRPr="007F4085">
        <w:rPr>
          <w:szCs w:val="24"/>
        </w:rPr>
        <w:t xml:space="preserve">Európán belül - Németh Judit, Mobilitási Programok Iroda, irodavezető: </w:t>
      </w:r>
      <w:hyperlink r:id="rId21" w:history="1">
        <w:r w:rsidR="001579A7" w:rsidRPr="00A62A8B">
          <w:rPr>
            <w:rStyle w:val="Hiperhivatkozs"/>
            <w:szCs w:val="24"/>
          </w:rPr>
          <w:t xml:space="preserve">nemeth.judit@pte.hu </w:t>
        </w:r>
      </w:hyperlink>
    </w:p>
    <w:p w14:paraId="006B7AD3" w14:textId="48087111" w:rsidR="00D319A9" w:rsidRDefault="007F4085" w:rsidP="00124807">
      <w:pPr>
        <w:spacing w:before="100" w:beforeAutospacing="1" w:after="100" w:afterAutospacing="1"/>
        <w:jc w:val="both"/>
      </w:pPr>
      <w:r w:rsidRPr="007F4085">
        <w:rPr>
          <w:szCs w:val="24"/>
        </w:rPr>
        <w:lastRenderedPageBreak/>
        <w:t xml:space="preserve">Európán kívül - </w:t>
      </w:r>
      <w:proofErr w:type="spellStart"/>
      <w:r w:rsidRPr="007F4085">
        <w:rPr>
          <w:szCs w:val="24"/>
        </w:rPr>
        <w:t>Czéh</w:t>
      </w:r>
      <w:proofErr w:type="spellEnd"/>
      <w:r w:rsidRPr="007F4085">
        <w:rPr>
          <w:szCs w:val="24"/>
        </w:rPr>
        <w:t xml:space="preserve"> Gábor, koordinátor</w:t>
      </w:r>
      <w:r w:rsidR="0064257B">
        <w:rPr>
          <w:szCs w:val="24"/>
        </w:rPr>
        <w:t>:</w:t>
      </w:r>
      <w:r w:rsidRPr="007F4085">
        <w:rPr>
          <w:szCs w:val="24"/>
        </w:rPr>
        <w:t xml:space="preserve"> </w:t>
      </w:r>
      <w:hyperlink r:id="rId22" w:history="1">
        <w:r w:rsidR="001579A7" w:rsidRPr="00A62A8B">
          <w:rPr>
            <w:rStyle w:val="Hiperhivatkozs"/>
            <w:szCs w:val="24"/>
          </w:rPr>
          <w:t xml:space="preserve">czeh.gabor@pte.hu </w:t>
        </w:r>
      </w:hyperlink>
    </w:p>
    <w:p w14:paraId="34AA2B75" w14:textId="77777777" w:rsidR="001579A7" w:rsidRPr="001D2B65" w:rsidRDefault="001579A7" w:rsidP="00124807">
      <w:pPr>
        <w:spacing w:before="100" w:beforeAutospacing="1" w:after="100" w:afterAutospacing="1"/>
        <w:jc w:val="both"/>
        <w:rPr>
          <w:szCs w:val="24"/>
        </w:rPr>
      </w:pPr>
    </w:p>
    <w:p w14:paraId="3653ABEC" w14:textId="77777777" w:rsidR="00D60BD9" w:rsidRPr="001D2B65" w:rsidRDefault="007F4085" w:rsidP="00124807">
      <w:pPr>
        <w:spacing w:before="100" w:beforeAutospacing="1" w:after="100" w:afterAutospacing="1"/>
        <w:jc w:val="both"/>
        <w:rPr>
          <w:b/>
          <w:bCs/>
          <w:szCs w:val="24"/>
        </w:rPr>
      </w:pPr>
      <w:r w:rsidRPr="007F4085">
        <w:rPr>
          <w:b/>
          <w:bCs/>
          <w:szCs w:val="24"/>
        </w:rPr>
        <w:t>Sikeres pályázást kívánunk!</w:t>
      </w:r>
    </w:p>
    <w:sectPr w:rsidR="00D60BD9" w:rsidRPr="001D2B65" w:rsidSect="00A95A33">
      <w:headerReference w:type="default" r:id="rId23"/>
      <w:footerReference w:type="default" r:id="rId24"/>
      <w:type w:val="continuous"/>
      <w:pgSz w:w="11906" w:h="16838" w:code="9"/>
      <w:pgMar w:top="567" w:right="1133" w:bottom="567" w:left="1418" w:header="73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A097F" w14:textId="77777777" w:rsidR="00451815" w:rsidRDefault="00451815">
      <w:r>
        <w:separator/>
      </w:r>
    </w:p>
  </w:endnote>
  <w:endnote w:type="continuationSeparator" w:id="0">
    <w:p w14:paraId="5565A9BF" w14:textId="77777777" w:rsidR="00451815" w:rsidRDefault="00451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Calibri"/>
    <w:charset w:val="00"/>
    <w:family w:val="swiss"/>
    <w:pitch w:val="variable"/>
    <w:sig w:usb0="00000083" w:usb1="00000000" w:usb2="00000000" w:usb3="00000000" w:csb0="00000009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-OptimaNormal">
    <w:altName w:val="Calibri"/>
    <w:charset w:val="00"/>
    <w:family w:val="swiss"/>
    <w:pitch w:val="variable"/>
    <w:sig w:usb0="800000AF" w:usb1="4000204A" w:usb2="00000000" w:usb3="00000000" w:csb0="00000001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CA362" w14:textId="77777777" w:rsidR="00501249" w:rsidRPr="000E79FF" w:rsidRDefault="00000000" w:rsidP="008B3688">
    <w:pPr>
      <w:pBdr>
        <w:top w:val="single" w:sz="4" w:space="0" w:color="auto"/>
      </w:pBdr>
      <w:ind w:right="-2"/>
      <w:jc w:val="right"/>
      <w:rPr>
        <w:rFonts w:ascii="H-OptimaNormal" w:hAnsi="H-OptimaNormal"/>
        <w:sz w:val="16"/>
        <w:szCs w:val="16"/>
      </w:rPr>
    </w:pPr>
    <w:r>
      <w:rPr>
        <w:rFonts w:ascii="H-OptimaNormal" w:hAnsi="H-OptimaNormal"/>
        <w:b/>
        <w:bCs/>
        <w:sz w:val="20"/>
      </w:rPr>
      <w:object w:dxaOrig="0" w:dyaOrig="0" w14:anchorId="296F8E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left:0;text-align:left;margin-left:-49.95pt;margin-top:576.2pt;width:391.2pt;height:391.2pt;z-index:-251657216;mso-position-horizontal-relative:page;mso-position-vertical-relative:page">
          <v:imagedata r:id="rId1" o:title="" gain="68267f" blacklevel="5243f"/>
          <w10:wrap anchorx="page" anchory="page"/>
        </v:shape>
        <o:OLEObject Type="Embed" ProgID="CorelDraw.Graphic.8" ShapeID="_x0000_s1028" DrawAspect="Content" ObjectID="_1848208549" r:id="rId2"/>
      </w:object>
    </w:r>
    <w:r>
      <w:rPr>
        <w:rFonts w:ascii="H-OptimaNormal" w:hAnsi="H-OptimaNormal"/>
        <w:b/>
        <w:bCs/>
        <w:noProof/>
        <w:color w:val="0000FF"/>
      </w:rPr>
      <w:object w:dxaOrig="0" w:dyaOrig="0" w14:anchorId="37C8EDA9">
        <v:shape id="_x0000_s1025" type="#_x0000_t75" style="position:absolute;left:0;text-align:left;margin-left:-67.95pt;margin-top:558.2pt;width:391.2pt;height:391.2pt;z-index:-251660288;mso-position-horizontal-relative:page;mso-position-vertical-relative:page">
          <v:imagedata r:id="rId1" o:title="" gain="19661f" blacklevel="22938f"/>
          <w10:wrap anchorx="page" anchory="page"/>
        </v:shape>
        <o:OLEObject Type="Embed" ProgID="CorelDraw.Graphic.8" ShapeID="_x0000_s1025" DrawAspect="Content" ObjectID="_1848208550" r:id="rId3"/>
      </w:object>
    </w:r>
    <w:r w:rsidR="000C4DA7" w:rsidRPr="000E79FF">
      <w:rPr>
        <w:rFonts w:ascii="H-OptimaNormal" w:hAnsi="H-OptimaNormal"/>
        <w:sz w:val="18"/>
      </w:rPr>
      <w:t>HUU-ID</w:t>
    </w:r>
    <w:r w:rsidR="00501249" w:rsidRPr="000E79FF">
      <w:rPr>
        <w:rFonts w:ascii="H-OptimaNormal" w:hAnsi="H-OptimaNormal"/>
        <w:sz w:val="18"/>
      </w:rPr>
      <w:t>: FI58544</w:t>
    </w:r>
    <w:r w:rsidR="00034E06" w:rsidRPr="000E79FF">
      <w:rPr>
        <w:rFonts w:ascii="H-OptimaNormal" w:hAnsi="H-OptimaNormal"/>
        <w:sz w:val="18"/>
      </w:rPr>
      <w:tab/>
    </w:r>
    <w:r w:rsidR="00FD0443">
      <w:rPr>
        <w:rFonts w:ascii="Ottawa" w:hAnsi="Ottawa"/>
        <w:sz w:val="18"/>
      </w:rPr>
      <w:tab/>
    </w:r>
    <w:r w:rsidR="00FD0443">
      <w:rPr>
        <w:rFonts w:ascii="Ottawa" w:hAnsi="Ottawa"/>
        <w:sz w:val="18"/>
      </w:rPr>
      <w:tab/>
    </w:r>
    <w:r w:rsidR="00FD0443">
      <w:rPr>
        <w:rFonts w:ascii="Ottawa" w:hAnsi="Ottawa"/>
        <w:sz w:val="18"/>
      </w:rPr>
      <w:tab/>
    </w:r>
    <w:r w:rsidR="00FD0443">
      <w:rPr>
        <w:rFonts w:ascii="Ottawa" w:hAnsi="Ottawa"/>
        <w:sz w:val="18"/>
      </w:rPr>
      <w:tab/>
    </w:r>
    <w:r w:rsidR="00FD0443">
      <w:rPr>
        <w:rFonts w:ascii="Ottawa" w:hAnsi="Ottawa"/>
        <w:sz w:val="18"/>
      </w:rPr>
      <w:tab/>
    </w:r>
    <w:r w:rsidR="00564D8B">
      <w:rPr>
        <w:rFonts w:ascii="Ottawa" w:hAnsi="Ottawa"/>
        <w:sz w:val="18"/>
      </w:rPr>
      <w:tab/>
    </w:r>
    <w:r w:rsidR="00FD0443">
      <w:rPr>
        <w:rFonts w:ascii="Ottawa" w:hAnsi="Ottawa"/>
        <w:sz w:val="18"/>
      </w:rPr>
      <w:tab/>
    </w:r>
    <w:r w:rsidR="00FD0443">
      <w:rPr>
        <w:rFonts w:ascii="Ottawa" w:hAnsi="Ottawa"/>
        <w:sz w:val="18"/>
      </w:rPr>
      <w:tab/>
    </w:r>
    <w:r w:rsidR="00FD0443">
      <w:rPr>
        <w:rFonts w:ascii="Ottawa" w:hAnsi="Ottawa"/>
        <w:sz w:val="18"/>
      </w:rPr>
      <w:tab/>
    </w:r>
    <w:r w:rsidR="00700435">
      <w:rPr>
        <w:rFonts w:ascii="Ottawa" w:hAnsi="Ottawa"/>
        <w:sz w:val="18"/>
      </w:rPr>
      <w:tab/>
    </w:r>
    <w:r w:rsidR="00700435">
      <w:rPr>
        <w:rFonts w:ascii="Ottawa" w:hAnsi="Ottawa"/>
        <w:sz w:val="18"/>
      </w:rPr>
      <w:tab/>
    </w:r>
    <w:r w:rsidR="00700435">
      <w:rPr>
        <w:rFonts w:ascii="Ottawa" w:hAnsi="Ottawa"/>
        <w:sz w:val="18"/>
      </w:rPr>
      <w:tab/>
    </w:r>
    <w:r w:rsidR="00700435">
      <w:rPr>
        <w:rFonts w:ascii="Ottawa" w:hAnsi="Ottawa"/>
        <w:sz w:val="18"/>
      </w:rPr>
      <w:tab/>
    </w:r>
    <w:r w:rsidR="008B3688">
      <w:rPr>
        <w:rFonts w:ascii="Ottawa" w:hAnsi="Ottawa"/>
        <w:sz w:val="18"/>
      </w:rPr>
      <w:tab/>
    </w:r>
    <w:r w:rsidR="008B3688">
      <w:rPr>
        <w:rFonts w:ascii="Ottawa" w:hAnsi="Ottawa"/>
        <w:sz w:val="18"/>
      </w:rPr>
      <w:tab/>
    </w:r>
    <w:r w:rsidR="008B3688">
      <w:rPr>
        <w:rFonts w:ascii="Ottawa" w:hAnsi="Ottawa"/>
        <w:sz w:val="18"/>
      </w:rPr>
      <w:tab/>
    </w:r>
    <w:r w:rsidR="008B3688">
      <w:rPr>
        <w:rFonts w:ascii="Ottawa" w:hAnsi="Ottawa"/>
        <w:sz w:val="18"/>
      </w:rPr>
      <w:tab/>
    </w:r>
    <w:r w:rsidR="008B3688">
      <w:rPr>
        <w:rFonts w:ascii="Ottawa" w:hAnsi="Ottawa"/>
        <w:sz w:val="18"/>
      </w:rPr>
      <w:tab/>
    </w:r>
    <w:r w:rsidR="008B3688">
      <w:rPr>
        <w:rFonts w:ascii="Ottawa" w:hAnsi="Ottawa"/>
        <w:sz w:val="18"/>
      </w:rPr>
      <w:tab/>
    </w:r>
    <w:r w:rsidR="008B3688">
      <w:rPr>
        <w:rFonts w:ascii="Ottawa" w:hAnsi="Ottawa"/>
        <w:sz w:val="18"/>
      </w:rPr>
      <w:tab/>
    </w:r>
    <w:r w:rsidR="008B3688" w:rsidRPr="000E79FF">
      <w:rPr>
        <w:rFonts w:ascii="H-OptimaNormal" w:hAnsi="H-OptimaNormal"/>
        <w:sz w:val="16"/>
        <w:szCs w:val="16"/>
      </w:rPr>
      <w:t xml:space="preserve">    </w:t>
    </w:r>
    <w:r w:rsidR="00403772" w:rsidRPr="000E79FF">
      <w:rPr>
        <w:rFonts w:ascii="H-OptimaNormal" w:hAnsi="H-OptimaNormal"/>
        <w:sz w:val="16"/>
        <w:szCs w:val="16"/>
      </w:rPr>
      <w:t>H</w:t>
    </w:r>
    <w:r w:rsidR="0029480A" w:rsidRPr="000E79FF">
      <w:rPr>
        <w:rFonts w:ascii="H-OptimaNormal" w:hAnsi="H-OptimaNormal"/>
        <w:sz w:val="16"/>
        <w:szCs w:val="16"/>
      </w:rPr>
      <w:t>-</w:t>
    </w:r>
    <w:r w:rsidR="00034E06" w:rsidRPr="000E79FF">
      <w:rPr>
        <w:rFonts w:ascii="H-OptimaNormal" w:hAnsi="H-OptimaNormal"/>
        <w:sz w:val="16"/>
        <w:szCs w:val="16"/>
      </w:rPr>
      <w:t>7624 Pécs • Szigeti út 12.</w:t>
    </w:r>
  </w:p>
  <w:p w14:paraId="3514BB1F" w14:textId="77777777" w:rsidR="00CB6A22" w:rsidRPr="000E79FF" w:rsidRDefault="00700435" w:rsidP="00CB6A22">
    <w:pPr>
      <w:ind w:left="2840" w:right="-142" w:firstLine="284"/>
      <w:jc w:val="right"/>
      <w:rPr>
        <w:rFonts w:ascii="H-OptimaNormal" w:hAnsi="H-OptimaNormal"/>
        <w:sz w:val="16"/>
        <w:szCs w:val="16"/>
      </w:rPr>
    </w:pPr>
    <w:r w:rsidRPr="000E79FF">
      <w:rPr>
        <w:rFonts w:ascii="H-OptimaNormal" w:hAnsi="H-OptimaNormal"/>
        <w:sz w:val="16"/>
        <w:szCs w:val="16"/>
        <w:lang w:val="en-US"/>
      </w:rPr>
      <w:tab/>
    </w:r>
    <w:r w:rsidRPr="000E79FF">
      <w:rPr>
        <w:rFonts w:ascii="H-OptimaNormal" w:hAnsi="H-OptimaNormal"/>
        <w:sz w:val="16"/>
        <w:szCs w:val="16"/>
        <w:lang w:val="en-US"/>
      </w:rPr>
      <w:tab/>
    </w:r>
    <w:r w:rsidRPr="000E79FF">
      <w:rPr>
        <w:rFonts w:ascii="H-OptimaNormal" w:hAnsi="H-OptimaNormal"/>
        <w:sz w:val="16"/>
        <w:szCs w:val="16"/>
        <w:lang w:val="en-US"/>
      </w:rPr>
      <w:tab/>
    </w:r>
    <w:r w:rsidR="007560D3" w:rsidRPr="000E79FF">
      <w:rPr>
        <w:rFonts w:ascii="H-OptimaNormal" w:hAnsi="H-OptimaNormal"/>
        <w:sz w:val="16"/>
        <w:szCs w:val="16"/>
        <w:lang w:val="nb-NO"/>
      </w:rPr>
      <w:t>Telef</w:t>
    </w:r>
    <w:r w:rsidR="0029480A" w:rsidRPr="000E79FF">
      <w:rPr>
        <w:rFonts w:ascii="H-OptimaNormal" w:hAnsi="H-OptimaNormal"/>
        <w:sz w:val="16"/>
        <w:szCs w:val="16"/>
        <w:lang w:val="nb-NO"/>
      </w:rPr>
      <w:t>on:</w:t>
    </w:r>
    <w:r w:rsidR="00564D8B" w:rsidRPr="000E79FF">
      <w:rPr>
        <w:rFonts w:ascii="H-OptimaNormal" w:hAnsi="H-OptimaNormal"/>
        <w:sz w:val="16"/>
        <w:szCs w:val="16"/>
      </w:rPr>
      <w:t xml:space="preserve"> +</w:t>
    </w:r>
    <w:r w:rsidR="00501249" w:rsidRPr="000E79FF">
      <w:rPr>
        <w:rFonts w:ascii="H-OptimaNormal" w:hAnsi="H-OptimaNormal"/>
        <w:sz w:val="16"/>
        <w:szCs w:val="16"/>
      </w:rPr>
      <w:t>36</w:t>
    </w:r>
    <w:r w:rsidR="00067DC4" w:rsidRPr="000E79FF">
      <w:rPr>
        <w:rFonts w:ascii="H-OptimaNormal" w:hAnsi="H-OptimaNormal"/>
        <w:sz w:val="16"/>
        <w:szCs w:val="16"/>
      </w:rPr>
      <w:t xml:space="preserve"> </w:t>
    </w:r>
    <w:r w:rsidR="00564D8B" w:rsidRPr="000E79FF">
      <w:rPr>
        <w:rFonts w:ascii="H-OptimaNormal" w:hAnsi="H-OptimaNormal"/>
        <w:sz w:val="16"/>
        <w:szCs w:val="16"/>
      </w:rPr>
      <w:t>(</w:t>
    </w:r>
    <w:r w:rsidR="00501249" w:rsidRPr="000E79FF">
      <w:rPr>
        <w:rFonts w:ascii="H-OptimaNormal" w:hAnsi="H-OptimaNormal"/>
        <w:sz w:val="16"/>
        <w:szCs w:val="16"/>
      </w:rPr>
      <w:t xml:space="preserve">72) </w:t>
    </w:r>
    <w:r w:rsidR="00CB6A22">
      <w:rPr>
        <w:rFonts w:ascii="H-OptimaNormal" w:hAnsi="H-OptimaNormal"/>
        <w:sz w:val="16"/>
        <w:szCs w:val="16"/>
      </w:rPr>
      <w:t>501-500/39512</w:t>
    </w:r>
  </w:p>
  <w:p w14:paraId="775B69E7" w14:textId="77777777" w:rsidR="007560D3" w:rsidRPr="000E79FF" w:rsidRDefault="007560D3" w:rsidP="008B3688">
    <w:pPr>
      <w:ind w:left="5112" w:right="-142" w:firstLine="284"/>
      <w:jc w:val="right"/>
      <w:rPr>
        <w:rFonts w:ascii="H-OptimaNormal" w:hAnsi="H-OptimaNormal"/>
        <w:sz w:val="16"/>
        <w:szCs w:val="16"/>
      </w:rPr>
    </w:pPr>
    <w:r w:rsidRPr="000E79FF">
      <w:rPr>
        <w:rFonts w:ascii="H-OptimaNormal" w:hAnsi="H-OptimaNormal"/>
        <w:sz w:val="16"/>
        <w:szCs w:val="16"/>
      </w:rPr>
      <w:t>Email:</w:t>
    </w:r>
    <w:r w:rsidR="004E717B">
      <w:rPr>
        <w:rFonts w:ascii="H-OptimaNormal" w:hAnsi="H-OptimaNormal"/>
        <w:sz w:val="16"/>
        <w:szCs w:val="16"/>
      </w:rPr>
      <w:t xml:space="preserve"> erasmusoffice@aok.pte.hu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59B36" w14:textId="77777777" w:rsidR="00451815" w:rsidRDefault="00451815">
      <w:r>
        <w:separator/>
      </w:r>
    </w:p>
  </w:footnote>
  <w:footnote w:type="continuationSeparator" w:id="0">
    <w:p w14:paraId="7266D525" w14:textId="77777777" w:rsidR="00451815" w:rsidRDefault="00451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0F47E" w14:textId="350327AE" w:rsidR="005D0274" w:rsidRDefault="005D0274" w:rsidP="005D0274">
    <w:pPr>
      <w:pStyle w:val="lfej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F3E09F6" wp14:editId="391FB44C">
          <wp:simplePos x="0" y="0"/>
          <wp:positionH relativeFrom="column">
            <wp:posOffset>-306705</wp:posOffset>
          </wp:positionH>
          <wp:positionV relativeFrom="paragraph">
            <wp:posOffset>-283845</wp:posOffset>
          </wp:positionV>
          <wp:extent cx="1628775" cy="467995"/>
          <wp:effectExtent l="0" t="0" r="9525" b="8255"/>
          <wp:wrapNone/>
          <wp:docPr id="153415718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14D87646" wp14:editId="035ACB87">
          <wp:simplePos x="0" y="0"/>
          <wp:positionH relativeFrom="page">
            <wp:posOffset>3892550</wp:posOffset>
          </wp:positionH>
          <wp:positionV relativeFrom="paragraph">
            <wp:posOffset>-720725</wp:posOffset>
          </wp:positionV>
          <wp:extent cx="3633470" cy="1264285"/>
          <wp:effectExtent l="0" t="0" r="0" b="0"/>
          <wp:wrapThrough wrapText="bothSides">
            <wp:wrapPolygon edited="0">
              <wp:start x="4983" y="5858"/>
              <wp:lineTo x="4077" y="6835"/>
              <wp:lineTo x="3737" y="10415"/>
              <wp:lineTo x="3964" y="13670"/>
              <wp:lineTo x="4303" y="14646"/>
              <wp:lineTo x="4983" y="15297"/>
              <wp:lineTo x="5662" y="15297"/>
              <wp:lineTo x="14949" y="13670"/>
              <wp:lineTo x="14835" y="11717"/>
              <wp:lineTo x="18006" y="10415"/>
              <wp:lineTo x="17667" y="8788"/>
              <wp:lineTo x="5662" y="5858"/>
              <wp:lineTo x="4983" y="5858"/>
            </wp:wrapPolygon>
          </wp:wrapThrough>
          <wp:docPr id="1480728185" name="Kép 3" descr="A képen Grafika, képernyőkép látható&#10;&#10;Előfordulhat, hogy a mesterséges intelligencia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A képen Grafika, képernyőkép látható&#10;&#10;Előfordulhat, hogy a mesterséges intelligencia által létrehozott tartalom helytelen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3470" cy="1264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90E63D" w14:textId="77777777" w:rsidR="00501249" w:rsidRPr="005D0274" w:rsidRDefault="00501249" w:rsidP="005D027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FFFFFF83"/>
    <w:multiLevelType w:val="singleLevel"/>
    <w:tmpl w:val="A59C03B4"/>
    <w:lvl w:ilvl="0">
      <w:start w:val="1"/>
      <w:numFmt w:val="bullet"/>
      <w:pStyle w:val="Felsorol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1">
    <w:nsid w:val="FFFFFFFE"/>
    <w:multiLevelType w:val="singleLevel"/>
    <w:tmpl w:val="6E74D9F2"/>
    <w:lvl w:ilvl="0">
      <w:numFmt w:val="decimal"/>
      <w:lvlText w:val="*"/>
      <w:lvlJc w:val="left"/>
    </w:lvl>
  </w:abstractNum>
  <w:abstractNum w:abstractNumId="2" w15:restartNumberingAfterBreak="0">
    <w:nsid w:val="03CC7A7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5A5339F"/>
    <w:multiLevelType w:val="hybridMultilevel"/>
    <w:tmpl w:val="9C26D4BE"/>
    <w:lvl w:ilvl="0" w:tplc="F4EC9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59420B"/>
    <w:multiLevelType w:val="hybridMultilevel"/>
    <w:tmpl w:val="51B26BF2"/>
    <w:lvl w:ilvl="0" w:tplc="8B466C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C0443"/>
    <w:multiLevelType w:val="singleLevel"/>
    <w:tmpl w:val="F9DAE4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1FF0896"/>
    <w:multiLevelType w:val="multilevel"/>
    <w:tmpl w:val="46466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1">
    <w:nsid w:val="15DE2522"/>
    <w:multiLevelType w:val="singleLevel"/>
    <w:tmpl w:val="D3586C8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8" w15:restartNumberingAfterBreak="1">
    <w:nsid w:val="1ADA49AF"/>
    <w:multiLevelType w:val="hybridMultilevel"/>
    <w:tmpl w:val="EA9C174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0B1278"/>
    <w:multiLevelType w:val="hybridMultilevel"/>
    <w:tmpl w:val="7646C4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9209C2"/>
    <w:multiLevelType w:val="hybridMultilevel"/>
    <w:tmpl w:val="1ADCAF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21E62909"/>
    <w:multiLevelType w:val="hybridMultilevel"/>
    <w:tmpl w:val="8F7E65C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60EFD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3199733B"/>
    <w:multiLevelType w:val="hybridMultilevel"/>
    <w:tmpl w:val="E5882234"/>
    <w:lvl w:ilvl="0" w:tplc="6C486822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1">
    <w:nsid w:val="339D59F2"/>
    <w:multiLevelType w:val="hybridMultilevel"/>
    <w:tmpl w:val="A042716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12731"/>
    <w:multiLevelType w:val="hybridMultilevel"/>
    <w:tmpl w:val="710C3A3C"/>
    <w:lvl w:ilvl="0" w:tplc="2744E6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70F21"/>
    <w:multiLevelType w:val="hybridMultilevel"/>
    <w:tmpl w:val="0DAA86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38415F07"/>
    <w:multiLevelType w:val="hybridMultilevel"/>
    <w:tmpl w:val="C0FAB7B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800684"/>
    <w:multiLevelType w:val="hybridMultilevel"/>
    <w:tmpl w:val="34F068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4328C7"/>
    <w:multiLevelType w:val="hybridMultilevel"/>
    <w:tmpl w:val="0D4C65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B0156"/>
    <w:multiLevelType w:val="hybridMultilevel"/>
    <w:tmpl w:val="DC3EB128"/>
    <w:lvl w:ilvl="0" w:tplc="DD92BB88">
      <w:start w:val="1"/>
      <w:numFmt w:val="decimal"/>
      <w:lvlText w:val="%1."/>
      <w:lvlJc w:val="left"/>
      <w:pPr>
        <w:ind w:left="78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507" w:hanging="360"/>
      </w:pPr>
    </w:lvl>
    <w:lvl w:ilvl="2" w:tplc="040E001B" w:tentative="1">
      <w:start w:val="1"/>
      <w:numFmt w:val="lowerRoman"/>
      <w:lvlText w:val="%3."/>
      <w:lvlJc w:val="right"/>
      <w:pPr>
        <w:ind w:left="2227" w:hanging="180"/>
      </w:pPr>
    </w:lvl>
    <w:lvl w:ilvl="3" w:tplc="040E000F" w:tentative="1">
      <w:start w:val="1"/>
      <w:numFmt w:val="decimal"/>
      <w:lvlText w:val="%4."/>
      <w:lvlJc w:val="left"/>
      <w:pPr>
        <w:ind w:left="2947" w:hanging="360"/>
      </w:pPr>
    </w:lvl>
    <w:lvl w:ilvl="4" w:tplc="040E0019" w:tentative="1">
      <w:start w:val="1"/>
      <w:numFmt w:val="lowerLetter"/>
      <w:lvlText w:val="%5."/>
      <w:lvlJc w:val="left"/>
      <w:pPr>
        <w:ind w:left="3667" w:hanging="360"/>
      </w:pPr>
    </w:lvl>
    <w:lvl w:ilvl="5" w:tplc="040E001B" w:tentative="1">
      <w:start w:val="1"/>
      <w:numFmt w:val="lowerRoman"/>
      <w:lvlText w:val="%6."/>
      <w:lvlJc w:val="right"/>
      <w:pPr>
        <w:ind w:left="4387" w:hanging="180"/>
      </w:pPr>
    </w:lvl>
    <w:lvl w:ilvl="6" w:tplc="040E000F" w:tentative="1">
      <w:start w:val="1"/>
      <w:numFmt w:val="decimal"/>
      <w:lvlText w:val="%7."/>
      <w:lvlJc w:val="left"/>
      <w:pPr>
        <w:ind w:left="5107" w:hanging="360"/>
      </w:pPr>
    </w:lvl>
    <w:lvl w:ilvl="7" w:tplc="040E0019" w:tentative="1">
      <w:start w:val="1"/>
      <w:numFmt w:val="lowerLetter"/>
      <w:lvlText w:val="%8."/>
      <w:lvlJc w:val="left"/>
      <w:pPr>
        <w:ind w:left="5827" w:hanging="360"/>
      </w:pPr>
    </w:lvl>
    <w:lvl w:ilvl="8" w:tplc="040E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0" w15:restartNumberingAfterBreak="1">
    <w:nsid w:val="53C31A3E"/>
    <w:multiLevelType w:val="singleLevel"/>
    <w:tmpl w:val="D3586C8C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21" w15:restartNumberingAfterBreak="1">
    <w:nsid w:val="59427D1C"/>
    <w:multiLevelType w:val="singleLevel"/>
    <w:tmpl w:val="E9504C1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22" w15:restartNumberingAfterBreak="0">
    <w:nsid w:val="597B1263"/>
    <w:multiLevelType w:val="hybridMultilevel"/>
    <w:tmpl w:val="79A896A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1">
    <w:nsid w:val="5A3733C2"/>
    <w:multiLevelType w:val="singleLevel"/>
    <w:tmpl w:val="D3586C8C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24" w15:restartNumberingAfterBreak="0">
    <w:nsid w:val="5AAE21BA"/>
    <w:multiLevelType w:val="multilevel"/>
    <w:tmpl w:val="1DA4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920D3D"/>
    <w:multiLevelType w:val="multilevel"/>
    <w:tmpl w:val="168E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4B3EBD"/>
    <w:multiLevelType w:val="hybridMultilevel"/>
    <w:tmpl w:val="BF76A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1">
    <w:nsid w:val="63806E86"/>
    <w:multiLevelType w:val="singleLevel"/>
    <w:tmpl w:val="9DCE7F7C"/>
    <w:lvl w:ilvl="0">
      <w:start w:val="7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28" w15:restartNumberingAfterBreak="0">
    <w:nsid w:val="67F43751"/>
    <w:multiLevelType w:val="hybridMultilevel"/>
    <w:tmpl w:val="E00817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1">
    <w:nsid w:val="6C2B6F68"/>
    <w:multiLevelType w:val="hybridMultilevel"/>
    <w:tmpl w:val="E79AB904"/>
    <w:lvl w:ilvl="0" w:tplc="4B521F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0F82A3D"/>
    <w:multiLevelType w:val="hybridMultilevel"/>
    <w:tmpl w:val="465802A0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1">
    <w:nsid w:val="7196676E"/>
    <w:multiLevelType w:val="hybridMultilevel"/>
    <w:tmpl w:val="83EC68D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A50F83"/>
    <w:multiLevelType w:val="hybridMultilevel"/>
    <w:tmpl w:val="A26A4F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7D683E"/>
    <w:multiLevelType w:val="hybridMultilevel"/>
    <w:tmpl w:val="16AE9342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4" w15:restartNumberingAfterBreak="1">
    <w:nsid w:val="7B257A99"/>
    <w:multiLevelType w:val="hybridMultilevel"/>
    <w:tmpl w:val="27B84594"/>
    <w:lvl w:ilvl="0" w:tplc="BCB4F87C">
      <w:start w:val="1"/>
      <w:numFmt w:val="decimal"/>
      <w:lvlText w:val="%1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1">
    <w:nsid w:val="7B912CC0"/>
    <w:multiLevelType w:val="singleLevel"/>
    <w:tmpl w:val="9DCE7F7C"/>
    <w:lvl w:ilvl="0">
      <w:start w:val="7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36" w15:restartNumberingAfterBreak="0">
    <w:nsid w:val="7E991A74"/>
    <w:multiLevelType w:val="hybridMultilevel"/>
    <w:tmpl w:val="28B620C2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649640">
    <w:abstractNumId w:val="0"/>
  </w:num>
  <w:num w:numId="2" w16cid:durableId="1026637951">
    <w:abstractNumId w:val="21"/>
  </w:num>
  <w:num w:numId="3" w16cid:durableId="2001541724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4" w16cid:durableId="1668512146">
    <w:abstractNumId w:val="23"/>
  </w:num>
  <w:num w:numId="5" w16cid:durableId="965046169">
    <w:abstractNumId w:val="23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2"/>
          <w:u w:val="none"/>
        </w:rPr>
      </w:lvl>
    </w:lvlOverride>
  </w:num>
  <w:num w:numId="6" w16cid:durableId="511535112">
    <w:abstractNumId w:val="27"/>
  </w:num>
  <w:num w:numId="7" w16cid:durableId="1087652819">
    <w:abstractNumId w:val="27"/>
    <w:lvlOverride w:ilvl="0">
      <w:lvl w:ilvl="0">
        <w:start w:val="8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2"/>
          <w:u w:val="none"/>
        </w:rPr>
      </w:lvl>
    </w:lvlOverride>
  </w:num>
  <w:num w:numId="8" w16cid:durableId="814645110">
    <w:abstractNumId w:val="7"/>
  </w:num>
  <w:num w:numId="9" w16cid:durableId="455560009">
    <w:abstractNumId w:val="20"/>
  </w:num>
  <w:num w:numId="10" w16cid:durableId="36702562">
    <w:abstractNumId w:val="20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2"/>
          <w:u w:val="none"/>
        </w:rPr>
      </w:lvl>
    </w:lvlOverride>
  </w:num>
  <w:num w:numId="11" w16cid:durableId="511187145">
    <w:abstractNumId w:val="35"/>
  </w:num>
  <w:num w:numId="12" w16cid:durableId="481503501">
    <w:abstractNumId w:val="35"/>
    <w:lvlOverride w:ilvl="0">
      <w:lvl w:ilvl="0">
        <w:start w:val="8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2"/>
          <w:u w:val="none"/>
        </w:rPr>
      </w:lvl>
    </w:lvlOverride>
  </w:num>
  <w:num w:numId="13" w16cid:durableId="2144227489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4" w16cid:durableId="1783451054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5" w16cid:durableId="1083793791">
    <w:abstractNumId w:val="29"/>
  </w:num>
  <w:num w:numId="16" w16cid:durableId="392044827">
    <w:abstractNumId w:val="8"/>
  </w:num>
  <w:num w:numId="17" w16cid:durableId="1092239318">
    <w:abstractNumId w:val="16"/>
  </w:num>
  <w:num w:numId="18" w16cid:durableId="597636106">
    <w:abstractNumId w:val="13"/>
  </w:num>
  <w:num w:numId="19" w16cid:durableId="505945147">
    <w:abstractNumId w:val="12"/>
  </w:num>
  <w:num w:numId="20" w16cid:durableId="980965813">
    <w:abstractNumId w:val="34"/>
  </w:num>
  <w:num w:numId="21" w16cid:durableId="828250642">
    <w:abstractNumId w:val="11"/>
  </w:num>
  <w:num w:numId="22" w16cid:durableId="1618442206">
    <w:abstractNumId w:val="31"/>
  </w:num>
  <w:num w:numId="23" w16cid:durableId="1641836197">
    <w:abstractNumId w:val="33"/>
  </w:num>
  <w:num w:numId="24" w16cid:durableId="93019112">
    <w:abstractNumId w:val="5"/>
  </w:num>
  <w:num w:numId="25" w16cid:durableId="548610130">
    <w:abstractNumId w:val="3"/>
  </w:num>
  <w:num w:numId="26" w16cid:durableId="360202227">
    <w:abstractNumId w:val="36"/>
  </w:num>
  <w:num w:numId="27" w16cid:durableId="279921793">
    <w:abstractNumId w:val="9"/>
  </w:num>
  <w:num w:numId="28" w16cid:durableId="1275598944">
    <w:abstractNumId w:val="22"/>
  </w:num>
  <w:num w:numId="29" w16cid:durableId="1179851437">
    <w:abstractNumId w:val="1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  <w:sz w:val="24"/>
          <w:szCs w:val="24"/>
        </w:rPr>
      </w:lvl>
    </w:lvlOverride>
  </w:num>
  <w:num w:numId="30" w16cid:durableId="543444356">
    <w:abstractNumId w:val="14"/>
  </w:num>
  <w:num w:numId="31" w16cid:durableId="61560448">
    <w:abstractNumId w:val="2"/>
  </w:num>
  <w:num w:numId="32" w16cid:durableId="632909708">
    <w:abstractNumId w:val="15"/>
  </w:num>
  <w:num w:numId="33" w16cid:durableId="254478819">
    <w:abstractNumId w:val="36"/>
  </w:num>
  <w:num w:numId="34" w16cid:durableId="1931347576">
    <w:abstractNumId w:val="30"/>
  </w:num>
  <w:num w:numId="35" w16cid:durableId="1331371774">
    <w:abstractNumId w:val="26"/>
  </w:num>
  <w:num w:numId="36" w16cid:durableId="689255469">
    <w:abstractNumId w:val="18"/>
  </w:num>
  <w:num w:numId="37" w16cid:durableId="1646004843">
    <w:abstractNumId w:val="10"/>
  </w:num>
  <w:num w:numId="38" w16cid:durableId="1414594741">
    <w:abstractNumId w:val="4"/>
  </w:num>
  <w:num w:numId="39" w16cid:durableId="1321352549">
    <w:abstractNumId w:val="25"/>
  </w:num>
  <w:num w:numId="40" w16cid:durableId="461269288">
    <w:abstractNumId w:val="6"/>
  </w:num>
  <w:num w:numId="41" w16cid:durableId="1582371322">
    <w:abstractNumId w:val="19"/>
  </w:num>
  <w:num w:numId="42" w16cid:durableId="1508326921">
    <w:abstractNumId w:val="28"/>
  </w:num>
  <w:num w:numId="43" w16cid:durableId="829905513">
    <w:abstractNumId w:val="17"/>
  </w:num>
  <w:num w:numId="44" w16cid:durableId="830872440">
    <w:abstractNumId w:val="32"/>
  </w:num>
  <w:num w:numId="45" w16cid:durableId="198149708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0c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D61"/>
    <w:rsid w:val="00002CE9"/>
    <w:rsid w:val="00006123"/>
    <w:rsid w:val="00014FDA"/>
    <w:rsid w:val="00016228"/>
    <w:rsid w:val="00017C14"/>
    <w:rsid w:val="00020C06"/>
    <w:rsid w:val="00026F59"/>
    <w:rsid w:val="00034E06"/>
    <w:rsid w:val="00036D46"/>
    <w:rsid w:val="000456D1"/>
    <w:rsid w:val="00046546"/>
    <w:rsid w:val="00051901"/>
    <w:rsid w:val="00053B49"/>
    <w:rsid w:val="00057F61"/>
    <w:rsid w:val="000620B1"/>
    <w:rsid w:val="0006392A"/>
    <w:rsid w:val="00067DC4"/>
    <w:rsid w:val="000850FA"/>
    <w:rsid w:val="00087E56"/>
    <w:rsid w:val="000920EF"/>
    <w:rsid w:val="000C4DA7"/>
    <w:rsid w:val="000D3CC7"/>
    <w:rsid w:val="000D7719"/>
    <w:rsid w:val="000D77B7"/>
    <w:rsid w:val="000E79FF"/>
    <w:rsid w:val="000F609B"/>
    <w:rsid w:val="000F71DB"/>
    <w:rsid w:val="000F7AC3"/>
    <w:rsid w:val="00100A69"/>
    <w:rsid w:val="00106026"/>
    <w:rsid w:val="0010641C"/>
    <w:rsid w:val="00115F55"/>
    <w:rsid w:val="00116413"/>
    <w:rsid w:val="00120DF2"/>
    <w:rsid w:val="00124807"/>
    <w:rsid w:val="00126AEA"/>
    <w:rsid w:val="001411D6"/>
    <w:rsid w:val="001433D3"/>
    <w:rsid w:val="00147DAD"/>
    <w:rsid w:val="001566D1"/>
    <w:rsid w:val="001579A7"/>
    <w:rsid w:val="00161779"/>
    <w:rsid w:val="00164335"/>
    <w:rsid w:val="00170797"/>
    <w:rsid w:val="001721E5"/>
    <w:rsid w:val="0017614B"/>
    <w:rsid w:val="00186583"/>
    <w:rsid w:val="00192583"/>
    <w:rsid w:val="00192D92"/>
    <w:rsid w:val="00193C08"/>
    <w:rsid w:val="001974B1"/>
    <w:rsid w:val="001A240E"/>
    <w:rsid w:val="001B1490"/>
    <w:rsid w:val="001D2B65"/>
    <w:rsid w:val="001D683D"/>
    <w:rsid w:val="001D70C8"/>
    <w:rsid w:val="001E4501"/>
    <w:rsid w:val="0021511F"/>
    <w:rsid w:val="00215D61"/>
    <w:rsid w:val="00216110"/>
    <w:rsid w:val="002175AB"/>
    <w:rsid w:val="002232AA"/>
    <w:rsid w:val="002373F5"/>
    <w:rsid w:val="00242100"/>
    <w:rsid w:val="00246A4E"/>
    <w:rsid w:val="00252BDA"/>
    <w:rsid w:val="0027067E"/>
    <w:rsid w:val="002726C6"/>
    <w:rsid w:val="00273008"/>
    <w:rsid w:val="00276E82"/>
    <w:rsid w:val="002845D9"/>
    <w:rsid w:val="002905E5"/>
    <w:rsid w:val="0029480A"/>
    <w:rsid w:val="00296B49"/>
    <w:rsid w:val="002A30B4"/>
    <w:rsid w:val="002A3D15"/>
    <w:rsid w:val="002B0FAE"/>
    <w:rsid w:val="002B1000"/>
    <w:rsid w:val="002B3E55"/>
    <w:rsid w:val="002B446B"/>
    <w:rsid w:val="002C4F9B"/>
    <w:rsid w:val="002C6219"/>
    <w:rsid w:val="002F2F09"/>
    <w:rsid w:val="002F3502"/>
    <w:rsid w:val="002F6A6A"/>
    <w:rsid w:val="00301650"/>
    <w:rsid w:val="00306BDF"/>
    <w:rsid w:val="003072A1"/>
    <w:rsid w:val="003118D3"/>
    <w:rsid w:val="00312FA4"/>
    <w:rsid w:val="00314E1B"/>
    <w:rsid w:val="003151E8"/>
    <w:rsid w:val="00316C2B"/>
    <w:rsid w:val="00317F50"/>
    <w:rsid w:val="00324DE5"/>
    <w:rsid w:val="0033074A"/>
    <w:rsid w:val="00332F1D"/>
    <w:rsid w:val="0034267A"/>
    <w:rsid w:val="00343FAB"/>
    <w:rsid w:val="00344E22"/>
    <w:rsid w:val="00354DA7"/>
    <w:rsid w:val="003568E0"/>
    <w:rsid w:val="00364E3F"/>
    <w:rsid w:val="00367FCE"/>
    <w:rsid w:val="00372726"/>
    <w:rsid w:val="003977B6"/>
    <w:rsid w:val="00397C52"/>
    <w:rsid w:val="003A324F"/>
    <w:rsid w:val="003A4D64"/>
    <w:rsid w:val="003D06E1"/>
    <w:rsid w:val="003D504D"/>
    <w:rsid w:val="003E32C4"/>
    <w:rsid w:val="003E3F50"/>
    <w:rsid w:val="003F2B40"/>
    <w:rsid w:val="004026A2"/>
    <w:rsid w:val="00403772"/>
    <w:rsid w:val="00415D9C"/>
    <w:rsid w:val="00420016"/>
    <w:rsid w:val="0043587A"/>
    <w:rsid w:val="00441EC0"/>
    <w:rsid w:val="00441F87"/>
    <w:rsid w:val="00442C99"/>
    <w:rsid w:val="004502FB"/>
    <w:rsid w:val="00451815"/>
    <w:rsid w:val="00457D21"/>
    <w:rsid w:val="004638BA"/>
    <w:rsid w:val="00476A46"/>
    <w:rsid w:val="00484ECF"/>
    <w:rsid w:val="00485889"/>
    <w:rsid w:val="00493E57"/>
    <w:rsid w:val="004C67D3"/>
    <w:rsid w:val="004C6AE8"/>
    <w:rsid w:val="004C7814"/>
    <w:rsid w:val="004D0261"/>
    <w:rsid w:val="004E6300"/>
    <w:rsid w:val="004E717B"/>
    <w:rsid w:val="004E7564"/>
    <w:rsid w:val="004F2BA2"/>
    <w:rsid w:val="00501249"/>
    <w:rsid w:val="00502E76"/>
    <w:rsid w:val="00506A1C"/>
    <w:rsid w:val="00507D9F"/>
    <w:rsid w:val="00517291"/>
    <w:rsid w:val="00522ECA"/>
    <w:rsid w:val="00523D64"/>
    <w:rsid w:val="00525169"/>
    <w:rsid w:val="005333D6"/>
    <w:rsid w:val="00533AAB"/>
    <w:rsid w:val="005504F2"/>
    <w:rsid w:val="00551839"/>
    <w:rsid w:val="00554EEF"/>
    <w:rsid w:val="0055706C"/>
    <w:rsid w:val="00560E20"/>
    <w:rsid w:val="00564D8B"/>
    <w:rsid w:val="0058219C"/>
    <w:rsid w:val="005904A1"/>
    <w:rsid w:val="00592415"/>
    <w:rsid w:val="00594618"/>
    <w:rsid w:val="005A24C6"/>
    <w:rsid w:val="005B1BF8"/>
    <w:rsid w:val="005C2E35"/>
    <w:rsid w:val="005D0274"/>
    <w:rsid w:val="005D23C3"/>
    <w:rsid w:val="005D3D46"/>
    <w:rsid w:val="005D469B"/>
    <w:rsid w:val="005D4DE5"/>
    <w:rsid w:val="005E4146"/>
    <w:rsid w:val="005F2906"/>
    <w:rsid w:val="005F3E24"/>
    <w:rsid w:val="005F56F0"/>
    <w:rsid w:val="005F7D37"/>
    <w:rsid w:val="00604C8B"/>
    <w:rsid w:val="00604DA7"/>
    <w:rsid w:val="00611E60"/>
    <w:rsid w:val="006126E2"/>
    <w:rsid w:val="00627063"/>
    <w:rsid w:val="006273BC"/>
    <w:rsid w:val="00630605"/>
    <w:rsid w:val="00630A12"/>
    <w:rsid w:val="00634487"/>
    <w:rsid w:val="00634846"/>
    <w:rsid w:val="00636EA6"/>
    <w:rsid w:val="006406DE"/>
    <w:rsid w:val="0064257B"/>
    <w:rsid w:val="00644DA0"/>
    <w:rsid w:val="0064621B"/>
    <w:rsid w:val="00651F24"/>
    <w:rsid w:val="006542FB"/>
    <w:rsid w:val="0065662A"/>
    <w:rsid w:val="006577C4"/>
    <w:rsid w:val="00666963"/>
    <w:rsid w:val="006729B9"/>
    <w:rsid w:val="006766AD"/>
    <w:rsid w:val="00680F9E"/>
    <w:rsid w:val="006848FB"/>
    <w:rsid w:val="00697598"/>
    <w:rsid w:val="006A7F3E"/>
    <w:rsid w:val="006C109F"/>
    <w:rsid w:val="006C78CD"/>
    <w:rsid w:val="006D61AE"/>
    <w:rsid w:val="006E451A"/>
    <w:rsid w:val="006F0042"/>
    <w:rsid w:val="006F049D"/>
    <w:rsid w:val="006F23F2"/>
    <w:rsid w:val="006F69F6"/>
    <w:rsid w:val="00700435"/>
    <w:rsid w:val="00702D52"/>
    <w:rsid w:val="007065C3"/>
    <w:rsid w:val="00733859"/>
    <w:rsid w:val="00741054"/>
    <w:rsid w:val="007560D3"/>
    <w:rsid w:val="00760CD9"/>
    <w:rsid w:val="00762B12"/>
    <w:rsid w:val="00770940"/>
    <w:rsid w:val="00774572"/>
    <w:rsid w:val="007769CA"/>
    <w:rsid w:val="00783554"/>
    <w:rsid w:val="00790818"/>
    <w:rsid w:val="00793B9B"/>
    <w:rsid w:val="007958B3"/>
    <w:rsid w:val="007A26DA"/>
    <w:rsid w:val="007A2C23"/>
    <w:rsid w:val="007A3500"/>
    <w:rsid w:val="007A74A1"/>
    <w:rsid w:val="007B3A16"/>
    <w:rsid w:val="007C285E"/>
    <w:rsid w:val="007C2C3A"/>
    <w:rsid w:val="007D0971"/>
    <w:rsid w:val="007D14C8"/>
    <w:rsid w:val="007D1973"/>
    <w:rsid w:val="007D1D4B"/>
    <w:rsid w:val="007D2227"/>
    <w:rsid w:val="007D3FB3"/>
    <w:rsid w:val="007D674B"/>
    <w:rsid w:val="007E5553"/>
    <w:rsid w:val="007E6A1F"/>
    <w:rsid w:val="007F4085"/>
    <w:rsid w:val="007F60E7"/>
    <w:rsid w:val="007F7AC0"/>
    <w:rsid w:val="007F7F9E"/>
    <w:rsid w:val="00810851"/>
    <w:rsid w:val="0081417A"/>
    <w:rsid w:val="00814573"/>
    <w:rsid w:val="00822A78"/>
    <w:rsid w:val="00824ED6"/>
    <w:rsid w:val="00826AC5"/>
    <w:rsid w:val="00830580"/>
    <w:rsid w:val="00832FF1"/>
    <w:rsid w:val="00835792"/>
    <w:rsid w:val="008421F1"/>
    <w:rsid w:val="0085203C"/>
    <w:rsid w:val="0087063D"/>
    <w:rsid w:val="008758A4"/>
    <w:rsid w:val="008776E7"/>
    <w:rsid w:val="00884D70"/>
    <w:rsid w:val="00892E94"/>
    <w:rsid w:val="00896340"/>
    <w:rsid w:val="008B03AA"/>
    <w:rsid w:val="008B1BBF"/>
    <w:rsid w:val="008B3688"/>
    <w:rsid w:val="008B3C74"/>
    <w:rsid w:val="008B5054"/>
    <w:rsid w:val="008C1104"/>
    <w:rsid w:val="008C3883"/>
    <w:rsid w:val="008C6602"/>
    <w:rsid w:val="008D1920"/>
    <w:rsid w:val="008D1C53"/>
    <w:rsid w:val="008D2991"/>
    <w:rsid w:val="008E273A"/>
    <w:rsid w:val="008F0E99"/>
    <w:rsid w:val="00905337"/>
    <w:rsid w:val="00913291"/>
    <w:rsid w:val="009143E2"/>
    <w:rsid w:val="009269C7"/>
    <w:rsid w:val="0093322C"/>
    <w:rsid w:val="00936790"/>
    <w:rsid w:val="009368D2"/>
    <w:rsid w:val="00937FD9"/>
    <w:rsid w:val="00944E5C"/>
    <w:rsid w:val="00960D61"/>
    <w:rsid w:val="009614CA"/>
    <w:rsid w:val="00962FCE"/>
    <w:rsid w:val="00963CA7"/>
    <w:rsid w:val="009735F7"/>
    <w:rsid w:val="00973B53"/>
    <w:rsid w:val="00975C9B"/>
    <w:rsid w:val="0098233D"/>
    <w:rsid w:val="00984EFE"/>
    <w:rsid w:val="009936FA"/>
    <w:rsid w:val="009A4F76"/>
    <w:rsid w:val="009A6004"/>
    <w:rsid w:val="009A6302"/>
    <w:rsid w:val="009A74B4"/>
    <w:rsid w:val="009B3744"/>
    <w:rsid w:val="009C0E35"/>
    <w:rsid w:val="009C31E4"/>
    <w:rsid w:val="009C7B63"/>
    <w:rsid w:val="009D07E5"/>
    <w:rsid w:val="009D4D0C"/>
    <w:rsid w:val="009D4F5B"/>
    <w:rsid w:val="009F0419"/>
    <w:rsid w:val="009F4131"/>
    <w:rsid w:val="009F41B9"/>
    <w:rsid w:val="009F68B4"/>
    <w:rsid w:val="009F71F3"/>
    <w:rsid w:val="009F7BB4"/>
    <w:rsid w:val="00A106AF"/>
    <w:rsid w:val="00A17A11"/>
    <w:rsid w:val="00A224B2"/>
    <w:rsid w:val="00A25FE2"/>
    <w:rsid w:val="00A263BD"/>
    <w:rsid w:val="00A40402"/>
    <w:rsid w:val="00A45F82"/>
    <w:rsid w:val="00A461EB"/>
    <w:rsid w:val="00A80A8C"/>
    <w:rsid w:val="00A91ADE"/>
    <w:rsid w:val="00A95A33"/>
    <w:rsid w:val="00AA0468"/>
    <w:rsid w:val="00AB206E"/>
    <w:rsid w:val="00AC7F48"/>
    <w:rsid w:val="00AD1DCB"/>
    <w:rsid w:val="00AD48E4"/>
    <w:rsid w:val="00AE4A33"/>
    <w:rsid w:val="00AE700E"/>
    <w:rsid w:val="00AF27C3"/>
    <w:rsid w:val="00B22076"/>
    <w:rsid w:val="00B37EC6"/>
    <w:rsid w:val="00B40F0A"/>
    <w:rsid w:val="00B41D7F"/>
    <w:rsid w:val="00B4359B"/>
    <w:rsid w:val="00B43998"/>
    <w:rsid w:val="00B440AF"/>
    <w:rsid w:val="00B4694F"/>
    <w:rsid w:val="00B51076"/>
    <w:rsid w:val="00B511D8"/>
    <w:rsid w:val="00B525CA"/>
    <w:rsid w:val="00B55E53"/>
    <w:rsid w:val="00B635FF"/>
    <w:rsid w:val="00B6608B"/>
    <w:rsid w:val="00B72D90"/>
    <w:rsid w:val="00B91703"/>
    <w:rsid w:val="00B9504E"/>
    <w:rsid w:val="00B9527D"/>
    <w:rsid w:val="00BA0FF1"/>
    <w:rsid w:val="00BB34C6"/>
    <w:rsid w:val="00BB4126"/>
    <w:rsid w:val="00BC0C26"/>
    <w:rsid w:val="00BC3C9A"/>
    <w:rsid w:val="00BD5AF6"/>
    <w:rsid w:val="00BE066B"/>
    <w:rsid w:val="00BE2F9F"/>
    <w:rsid w:val="00BE6ACA"/>
    <w:rsid w:val="00BF0B8E"/>
    <w:rsid w:val="00BF3D0A"/>
    <w:rsid w:val="00BF5A05"/>
    <w:rsid w:val="00BF7F94"/>
    <w:rsid w:val="00C00527"/>
    <w:rsid w:val="00C100DF"/>
    <w:rsid w:val="00C103B4"/>
    <w:rsid w:val="00C12DF7"/>
    <w:rsid w:val="00C15BFC"/>
    <w:rsid w:val="00C1734F"/>
    <w:rsid w:val="00C21FDA"/>
    <w:rsid w:val="00C25C29"/>
    <w:rsid w:val="00C31645"/>
    <w:rsid w:val="00C36DBB"/>
    <w:rsid w:val="00C56514"/>
    <w:rsid w:val="00C56898"/>
    <w:rsid w:val="00C57B95"/>
    <w:rsid w:val="00C640D8"/>
    <w:rsid w:val="00C6513F"/>
    <w:rsid w:val="00C67F60"/>
    <w:rsid w:val="00C74556"/>
    <w:rsid w:val="00C76720"/>
    <w:rsid w:val="00C85197"/>
    <w:rsid w:val="00C867D6"/>
    <w:rsid w:val="00C86F00"/>
    <w:rsid w:val="00C87B3E"/>
    <w:rsid w:val="00C93303"/>
    <w:rsid w:val="00C94FBB"/>
    <w:rsid w:val="00CA0F15"/>
    <w:rsid w:val="00CA198E"/>
    <w:rsid w:val="00CB6A22"/>
    <w:rsid w:val="00CC068B"/>
    <w:rsid w:val="00CC3C4D"/>
    <w:rsid w:val="00CC75FD"/>
    <w:rsid w:val="00CD0561"/>
    <w:rsid w:val="00CE3D13"/>
    <w:rsid w:val="00CE73ED"/>
    <w:rsid w:val="00CF312A"/>
    <w:rsid w:val="00CF79DD"/>
    <w:rsid w:val="00D1080D"/>
    <w:rsid w:val="00D16992"/>
    <w:rsid w:val="00D17745"/>
    <w:rsid w:val="00D21F29"/>
    <w:rsid w:val="00D240C3"/>
    <w:rsid w:val="00D31247"/>
    <w:rsid w:val="00D319A9"/>
    <w:rsid w:val="00D42EC9"/>
    <w:rsid w:val="00D47A14"/>
    <w:rsid w:val="00D51460"/>
    <w:rsid w:val="00D60BD9"/>
    <w:rsid w:val="00D6241A"/>
    <w:rsid w:val="00D62AB0"/>
    <w:rsid w:val="00D73CD4"/>
    <w:rsid w:val="00D77E9B"/>
    <w:rsid w:val="00D803B7"/>
    <w:rsid w:val="00D80E50"/>
    <w:rsid w:val="00D81BB8"/>
    <w:rsid w:val="00D93FCF"/>
    <w:rsid w:val="00D9698A"/>
    <w:rsid w:val="00DA14C1"/>
    <w:rsid w:val="00DA4D72"/>
    <w:rsid w:val="00DB223A"/>
    <w:rsid w:val="00DB26CA"/>
    <w:rsid w:val="00DB6FC0"/>
    <w:rsid w:val="00DC0C72"/>
    <w:rsid w:val="00DC0C88"/>
    <w:rsid w:val="00DC2A1C"/>
    <w:rsid w:val="00DD6E09"/>
    <w:rsid w:val="00DE1EE8"/>
    <w:rsid w:val="00DF2611"/>
    <w:rsid w:val="00E00DE0"/>
    <w:rsid w:val="00E118CD"/>
    <w:rsid w:val="00E135A8"/>
    <w:rsid w:val="00E22CA2"/>
    <w:rsid w:val="00E23FF4"/>
    <w:rsid w:val="00E25343"/>
    <w:rsid w:val="00E25CF3"/>
    <w:rsid w:val="00E40C99"/>
    <w:rsid w:val="00E40E7E"/>
    <w:rsid w:val="00E417D8"/>
    <w:rsid w:val="00E44347"/>
    <w:rsid w:val="00E44C29"/>
    <w:rsid w:val="00E505BB"/>
    <w:rsid w:val="00E5180C"/>
    <w:rsid w:val="00E54AA6"/>
    <w:rsid w:val="00E57E24"/>
    <w:rsid w:val="00E64CD3"/>
    <w:rsid w:val="00E663FB"/>
    <w:rsid w:val="00E66CA5"/>
    <w:rsid w:val="00E85581"/>
    <w:rsid w:val="00E90EA1"/>
    <w:rsid w:val="00E91F57"/>
    <w:rsid w:val="00EA4D27"/>
    <w:rsid w:val="00EB082F"/>
    <w:rsid w:val="00EB592E"/>
    <w:rsid w:val="00EC1CCC"/>
    <w:rsid w:val="00EC27D2"/>
    <w:rsid w:val="00ED02D0"/>
    <w:rsid w:val="00EE29E6"/>
    <w:rsid w:val="00EE5D22"/>
    <w:rsid w:val="00F03ABA"/>
    <w:rsid w:val="00F05D69"/>
    <w:rsid w:val="00F14285"/>
    <w:rsid w:val="00F1498F"/>
    <w:rsid w:val="00F26971"/>
    <w:rsid w:val="00F2779B"/>
    <w:rsid w:val="00F31997"/>
    <w:rsid w:val="00F3571A"/>
    <w:rsid w:val="00F365CD"/>
    <w:rsid w:val="00F36C42"/>
    <w:rsid w:val="00F442F3"/>
    <w:rsid w:val="00F51C55"/>
    <w:rsid w:val="00F544FF"/>
    <w:rsid w:val="00F5658E"/>
    <w:rsid w:val="00F64326"/>
    <w:rsid w:val="00F9283D"/>
    <w:rsid w:val="00F94C69"/>
    <w:rsid w:val="00F956C1"/>
    <w:rsid w:val="00F97068"/>
    <w:rsid w:val="00FA03BA"/>
    <w:rsid w:val="00FB15BE"/>
    <w:rsid w:val="00FC5E0B"/>
    <w:rsid w:val="00FD0443"/>
    <w:rsid w:val="00FD7B4C"/>
    <w:rsid w:val="00FF03BC"/>
    <w:rsid w:val="00FF21A8"/>
    <w:rsid w:val="00FF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cf"/>
    </o:shapedefaults>
    <o:shapelayout v:ext="edit">
      <o:idmap v:ext="edit" data="2"/>
    </o:shapelayout>
  </w:shapeDefaults>
  <w:decimalSymbol w:val=","/>
  <w:listSeparator w:val=";"/>
  <w14:docId w14:val="1EAF2B22"/>
  <w15:chartTrackingRefBased/>
  <w15:docId w15:val="{9E90D287-D990-4277-81E7-C7B01F555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lang w:eastAsia="hu-HU"/>
    </w:rPr>
  </w:style>
  <w:style w:type="paragraph" w:styleId="Cmsor1">
    <w:name w:val="heading 1"/>
    <w:basedOn w:val="Norml"/>
    <w:next w:val="Norml"/>
    <w:qFormat/>
    <w:pPr>
      <w:jc w:val="center"/>
      <w:outlineLvl w:val="0"/>
    </w:pPr>
    <w:rPr>
      <w:b/>
      <w:caps/>
      <w:snapToGrid w:val="0"/>
    </w:rPr>
  </w:style>
  <w:style w:type="paragraph" w:styleId="Cmsor2">
    <w:name w:val="heading 2"/>
    <w:basedOn w:val="Norml"/>
    <w:next w:val="Norml"/>
    <w:qFormat/>
    <w:pPr>
      <w:keepNext/>
      <w:outlineLvl w:val="1"/>
    </w:pPr>
    <w:rPr>
      <w:b/>
      <w:sz w:val="30"/>
      <w:u w:val="single"/>
    </w:rPr>
  </w:style>
  <w:style w:type="paragraph" w:styleId="Cmsor3">
    <w:name w:val="heading 3"/>
    <w:basedOn w:val="Norml"/>
    <w:next w:val="Norml"/>
    <w:qFormat/>
    <w:pPr>
      <w:keepNext/>
      <w:jc w:val="right"/>
      <w:outlineLvl w:val="2"/>
    </w:pPr>
    <w:rPr>
      <w:rFonts w:ascii="Optima" w:hAnsi="Optima"/>
      <w:noProof/>
      <w:sz w:val="32"/>
    </w:rPr>
  </w:style>
  <w:style w:type="paragraph" w:styleId="Cmsor4">
    <w:name w:val="heading 4"/>
    <w:basedOn w:val="Norml"/>
    <w:next w:val="Norml"/>
    <w:qFormat/>
    <w:pPr>
      <w:keepNext/>
      <w:jc w:val="both"/>
      <w:outlineLvl w:val="3"/>
    </w:pPr>
    <w:rPr>
      <w:sz w:val="28"/>
    </w:rPr>
  </w:style>
  <w:style w:type="paragraph" w:styleId="Cmsor5">
    <w:name w:val="heading 5"/>
    <w:basedOn w:val="Norml"/>
    <w:next w:val="Norml"/>
    <w:qFormat/>
    <w:pPr>
      <w:keepNext/>
      <w:outlineLvl w:val="4"/>
    </w:pPr>
    <w:rPr>
      <w:b/>
      <w:bCs/>
    </w:rPr>
  </w:style>
  <w:style w:type="paragraph" w:styleId="Cmsor6">
    <w:name w:val="heading 6"/>
    <w:basedOn w:val="Norml"/>
    <w:next w:val="Norml"/>
    <w:qFormat/>
    <w:pPr>
      <w:keepNext/>
      <w:autoSpaceDE w:val="0"/>
      <w:autoSpaceDN w:val="0"/>
      <w:adjustRightInd w:val="0"/>
      <w:jc w:val="center"/>
      <w:outlineLvl w:val="5"/>
    </w:pPr>
    <w:rPr>
      <w:b/>
      <w:bCs/>
      <w:sz w:val="28"/>
      <w:szCs w:val="28"/>
    </w:rPr>
  </w:style>
  <w:style w:type="paragraph" w:styleId="Cmsor7">
    <w:name w:val="heading 7"/>
    <w:basedOn w:val="Norml"/>
    <w:next w:val="Norml"/>
    <w:qFormat/>
    <w:pPr>
      <w:keepNext/>
      <w:jc w:val="center"/>
      <w:outlineLvl w:val="6"/>
    </w:pPr>
    <w:rPr>
      <w:spacing w:val="148"/>
      <w:sz w:val="48"/>
    </w:rPr>
  </w:style>
  <w:style w:type="paragraph" w:styleId="Cmsor8">
    <w:name w:val="heading 8"/>
    <w:basedOn w:val="Norml"/>
    <w:next w:val="Norml"/>
    <w:qFormat/>
    <w:pPr>
      <w:keepNext/>
      <w:jc w:val="center"/>
      <w:outlineLvl w:val="7"/>
    </w:pPr>
    <w:rPr>
      <w:rFonts w:ascii="Verdana" w:hAnsi="Verdana"/>
      <w:sz w:val="4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pPr>
      <w:jc w:val="both"/>
    </w:pPr>
  </w:style>
  <w:style w:type="paragraph" w:styleId="lfej">
    <w:name w:val="header"/>
    <w:basedOn w:val="Norml"/>
    <w:link w:val="lfejChar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paragraph" w:styleId="Szvegtrzs2">
    <w:name w:val="Body Text 2"/>
    <w:basedOn w:val="Norml"/>
    <w:pPr>
      <w:tabs>
        <w:tab w:val="left" w:pos="0"/>
        <w:tab w:val="right" w:pos="8953"/>
      </w:tabs>
      <w:spacing w:line="240" w:lineRule="atLeast"/>
    </w:pPr>
  </w:style>
  <w:style w:type="paragraph" w:styleId="Szvegtrzs3">
    <w:name w:val="Body Text 3"/>
    <w:basedOn w:val="Norml"/>
    <w:pPr>
      <w:jc w:val="both"/>
    </w:pPr>
    <w:rPr>
      <w:sz w:val="28"/>
    </w:rPr>
  </w:style>
  <w:style w:type="paragraph" w:styleId="Cm">
    <w:name w:val="Title"/>
    <w:basedOn w:val="Norml"/>
    <w:qFormat/>
    <w:pPr>
      <w:jc w:val="center"/>
    </w:pPr>
    <w:rPr>
      <w:spacing w:val="134"/>
      <w:sz w:val="34"/>
    </w:rPr>
  </w:style>
  <w:style w:type="paragraph" w:styleId="Felsorols2">
    <w:name w:val="List Bullet 2"/>
    <w:basedOn w:val="Norml"/>
    <w:autoRedefine/>
    <w:pPr>
      <w:numPr>
        <w:numId w:val="1"/>
      </w:num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Szvegtrzsbehzssal">
    <w:name w:val="Body Text Indent"/>
    <w:basedOn w:val="Norml"/>
    <w:pPr>
      <w:ind w:left="851" w:hanging="143"/>
      <w:jc w:val="both"/>
    </w:pPr>
  </w:style>
  <w:style w:type="paragraph" w:customStyle="1" w:styleId="BodyText21">
    <w:name w:val="Body Text 21"/>
    <w:basedOn w:val="Norml"/>
    <w:pPr>
      <w:overflowPunct w:val="0"/>
      <w:autoSpaceDE w:val="0"/>
      <w:autoSpaceDN w:val="0"/>
      <w:adjustRightInd w:val="0"/>
      <w:ind w:left="851" w:hanging="143"/>
      <w:jc w:val="both"/>
      <w:textAlignment w:val="baseline"/>
    </w:pPr>
  </w:style>
  <w:style w:type="paragraph" w:styleId="Szvegtrzsbehzssal2">
    <w:name w:val="Body Text Indent 2"/>
    <w:basedOn w:val="Norml"/>
    <w:pPr>
      <w:ind w:firstLine="284"/>
      <w:jc w:val="both"/>
    </w:pPr>
  </w:style>
  <w:style w:type="paragraph" w:styleId="Buborkszveg">
    <w:name w:val="Balloon Text"/>
    <w:basedOn w:val="Norml"/>
    <w:semiHidden/>
    <w:rsid w:val="00783554"/>
    <w:rPr>
      <w:rFonts w:ascii="Tahoma" w:hAnsi="Tahoma" w:cs="Tahoma"/>
      <w:sz w:val="16"/>
      <w:szCs w:val="16"/>
    </w:rPr>
  </w:style>
  <w:style w:type="paragraph" w:customStyle="1" w:styleId="BodyText31">
    <w:name w:val="Body Text 31"/>
    <w:basedOn w:val="Norml"/>
    <w:rsid w:val="00C36DBB"/>
    <w:pPr>
      <w:overflowPunct w:val="0"/>
      <w:autoSpaceDE w:val="0"/>
      <w:autoSpaceDN w:val="0"/>
      <w:adjustRightInd w:val="0"/>
      <w:jc w:val="both"/>
      <w:textAlignment w:val="baseline"/>
    </w:pPr>
    <w:rPr>
      <w:b/>
      <w:sz w:val="22"/>
    </w:rPr>
  </w:style>
  <w:style w:type="table" w:styleId="Rcsostblzat">
    <w:name w:val="Table Grid"/>
    <w:basedOn w:val="Normltblzat"/>
    <w:rsid w:val="00AA04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dalszm">
    <w:name w:val="page number"/>
    <w:basedOn w:val="Bekezdsalapbettpusa"/>
    <w:rsid w:val="001E4501"/>
  </w:style>
  <w:style w:type="character" w:styleId="Hiperhivatkozs">
    <w:name w:val="Hyperlink"/>
    <w:uiPriority w:val="99"/>
    <w:rsid w:val="003151E8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F5658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Kiemels">
    <w:name w:val="Emphasis"/>
    <w:uiPriority w:val="20"/>
    <w:qFormat/>
    <w:rsid w:val="00F5658E"/>
    <w:rPr>
      <w:i/>
      <w:iCs/>
    </w:rPr>
  </w:style>
  <w:style w:type="character" w:styleId="Feloldatlanmegemlts">
    <w:name w:val="Unresolved Mention"/>
    <w:uiPriority w:val="99"/>
    <w:semiHidden/>
    <w:unhideWhenUsed/>
    <w:rsid w:val="006A7F3E"/>
    <w:rPr>
      <w:color w:val="605E5C"/>
      <w:shd w:val="clear" w:color="auto" w:fill="E1DFDD"/>
    </w:rPr>
  </w:style>
  <w:style w:type="character" w:styleId="Mrltotthiperhivatkozs">
    <w:name w:val="FollowedHyperlink"/>
    <w:rsid w:val="002232AA"/>
    <w:rPr>
      <w:color w:val="954F72"/>
      <w:u w:val="single"/>
    </w:rPr>
  </w:style>
  <w:style w:type="paragraph" w:styleId="NormlWeb">
    <w:name w:val="Normal (Web)"/>
    <w:basedOn w:val="Norml"/>
    <w:uiPriority w:val="99"/>
    <w:rsid w:val="006F0042"/>
    <w:pPr>
      <w:spacing w:before="100" w:beforeAutospacing="1" w:after="100" w:afterAutospacing="1"/>
    </w:pPr>
    <w:rPr>
      <w:szCs w:val="24"/>
    </w:rPr>
  </w:style>
  <w:style w:type="character" w:styleId="Kiemels2">
    <w:name w:val="Strong"/>
    <w:uiPriority w:val="22"/>
    <w:qFormat/>
    <w:rsid w:val="006F0042"/>
    <w:rPr>
      <w:b/>
      <w:bCs/>
    </w:rPr>
  </w:style>
  <w:style w:type="paragraph" w:customStyle="1" w:styleId="Default">
    <w:name w:val="Default"/>
    <w:rsid w:val="006F0042"/>
    <w:pPr>
      <w:autoSpaceDE w:val="0"/>
      <w:autoSpaceDN w:val="0"/>
      <w:adjustRightInd w:val="0"/>
    </w:pPr>
    <w:rPr>
      <w:color w:val="000000"/>
      <w:sz w:val="24"/>
      <w:szCs w:val="24"/>
      <w:lang w:eastAsia="hu-HU"/>
    </w:rPr>
  </w:style>
  <w:style w:type="character" w:customStyle="1" w:styleId="cf01">
    <w:name w:val="cf01"/>
    <w:rsid w:val="006F0042"/>
    <w:rPr>
      <w:rFonts w:ascii="Segoe UI" w:hAnsi="Segoe UI" w:cs="Segoe UI" w:hint="default"/>
      <w:sz w:val="18"/>
      <w:szCs w:val="18"/>
    </w:rPr>
  </w:style>
  <w:style w:type="paragraph" w:styleId="Vltozat">
    <w:name w:val="Revision"/>
    <w:hidden/>
    <w:uiPriority w:val="99"/>
    <w:semiHidden/>
    <w:rsid w:val="005F2906"/>
    <w:rPr>
      <w:sz w:val="24"/>
      <w:lang w:eastAsia="hu-HU"/>
    </w:rPr>
  </w:style>
  <w:style w:type="paragraph" w:customStyle="1" w:styleId="rtejustify">
    <w:name w:val="rtejustify"/>
    <w:basedOn w:val="Norml"/>
    <w:rsid w:val="00793B9B"/>
    <w:pPr>
      <w:spacing w:before="100" w:beforeAutospacing="1" w:after="100" w:afterAutospacing="1"/>
    </w:pPr>
    <w:rPr>
      <w:szCs w:val="24"/>
    </w:rPr>
  </w:style>
  <w:style w:type="character" w:customStyle="1" w:styleId="lfejChar">
    <w:name w:val="Élőfej Char"/>
    <w:basedOn w:val="Bekezdsalapbettpusa"/>
    <w:link w:val="lfej"/>
    <w:rsid w:val="005D0274"/>
    <w:rPr>
      <w:sz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3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erasmus-plus.ec.europa.eu/resources-and-tools/distance-calculator" TargetMode="External"/><Relationship Id="rId18" Type="http://schemas.openxmlformats.org/officeDocument/2006/relationships/hyperlink" Target="https://www.timeshighereducation.com/world-university-rankings/2024/world-ranking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nemeth.judit@pte.hu%20" TargetMode="External"/><Relationship Id="rId7" Type="http://schemas.openxmlformats.org/officeDocument/2006/relationships/styles" Target="styles.xml"/><Relationship Id="rId12" Type="http://schemas.openxmlformats.org/officeDocument/2006/relationships/hyperlink" Target="https://erasmus-plus.ec.europa.eu/resources-and-tools/distance-calculator" TargetMode="External"/><Relationship Id="rId17" Type="http://schemas.openxmlformats.org/officeDocument/2006/relationships/hyperlink" Target="https://www.topuniversities.com/world-university-rankings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ducalliance.eu/about-us/partners-members" TargetMode="External"/><Relationship Id="rId20" Type="http://schemas.openxmlformats.org/officeDocument/2006/relationships/hyperlink" Target="mailto:dora.elteto@aok.pte.hu%20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http://www.aok.pte.hu/docs/nemzetkozi/file/neptunhoz_pannonia_oktadm_mou-171_20250611_(1)(1).xlsx" TargetMode="External"/><Relationship Id="rId23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yperlink" Target="https://neptun.pte.hu/hu/neptun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aok.pte.hu/docs/nemzetkozi/file/GYTK_oktatoi_helyek_2026-08-14_uj.xlsx" TargetMode="External"/><Relationship Id="rId22" Type="http://schemas.openxmlformats.org/officeDocument/2006/relationships/hyperlink" Target="mailto:czeh.gabor@pte.hu%20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athleen\formalevelek\kiadv&#225;nyok\PTElevelpapi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DDCE7BAB6D1E24191DAA9B5E12E61F7" ma:contentTypeVersion="12" ma:contentTypeDescription="Új dokumentum létrehozása." ma:contentTypeScope="" ma:versionID="4028ae352a4fbaf8d9c2d710ccc2d670">
  <xsd:schema xmlns:xsd="http://www.w3.org/2001/XMLSchema" xmlns:xs="http://www.w3.org/2001/XMLSchema" xmlns:p="http://schemas.microsoft.com/office/2006/metadata/properties" xmlns:ns2="bcd1535f-7c09-444f-b4f3-19c8c189cfbd" xmlns:ns3="bc31d094-334a-4aac-8638-112830e1ba0e" targetNamespace="http://schemas.microsoft.com/office/2006/metadata/properties" ma:root="true" ma:fieldsID="748a38570bccf29a78b44855f6150d22" ns2:_="" ns3:_="">
    <xsd:import namespace="bcd1535f-7c09-444f-b4f3-19c8c189cfbd"/>
    <xsd:import namespace="bc31d094-334a-4aac-8638-112830e1ba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1535f-7c09-444f-b4f3-19c8c189c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Képcímkék" ma:readOnly="false" ma:fieldId="{5cf76f15-5ced-4ddc-b409-7134ff3c332f}" ma:taxonomyMulti="true" ma:sspId="c5924412-c5b0-41bf-b9da-348a75561e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31d094-334a-4aac-8638-112830e1ba0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1e83f4d-3784-406c-b1ed-c077742f171b}" ma:internalName="TaxCatchAll" ma:showField="CatchAllData" ma:web="bc31d094-334a-4aac-8638-112830e1ba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31d094-334a-4aac-8638-112830e1ba0e" xsi:nil="true"/>
    <lcf76f155ced4ddcb4097134ff3c332f xmlns="bcd1535f-7c09-444f-b4f3-19c8c189cfb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ABC25D-464A-4FEF-A10D-3FF5E739CE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3CD97B-A2A8-47E7-9DB9-603A74D22A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AABC06-5A6B-4DF2-8124-19497F02879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B43EDDD-A8D0-4AD8-ACC5-BDB6F4610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d1535f-7c09-444f-b4f3-19c8c189cfbd"/>
    <ds:schemaRef ds:uri="bc31d094-334a-4aac-8638-112830e1ba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0C65B1-8D68-41BE-9C93-E421D6FE4535}">
  <ds:schemaRefs>
    <ds:schemaRef ds:uri="http://schemas.microsoft.com/office/2006/metadata/properties"/>
    <ds:schemaRef ds:uri="http://schemas.microsoft.com/office/infopath/2007/PartnerControls"/>
    <ds:schemaRef ds:uri="bc31d094-334a-4aac-8638-112830e1ba0e"/>
    <ds:schemaRef ds:uri="bcd1535f-7c09-444f-b4f3-19c8c189cf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PTElevelpapir</Template>
  <TotalTime>28</TotalTime>
  <Pages>7</Pages>
  <Words>2197</Words>
  <Characters>15160</Characters>
  <Application>Microsoft Office Word</Application>
  <DocSecurity>0</DocSecurity>
  <Lines>126</Lines>
  <Paragraphs>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PÉCSI TUDOMÁNYEGYETEM</vt:lpstr>
    </vt:vector>
  </TitlesOfParts>
  <Company>POTE</Company>
  <LinksUpToDate>false</LinksUpToDate>
  <CharactersWithSpaces>17323</CharactersWithSpaces>
  <SharedDoc>false</SharedDoc>
  <HLinks>
    <vt:vector size="66" baseType="variant">
      <vt:variant>
        <vt:i4>2818130</vt:i4>
      </vt:variant>
      <vt:variant>
        <vt:i4>30</vt:i4>
      </vt:variant>
      <vt:variant>
        <vt:i4>0</vt:i4>
      </vt:variant>
      <vt:variant>
        <vt:i4>5</vt:i4>
      </vt:variant>
      <vt:variant>
        <vt:lpwstr>mailto:czeh.gabor@pte.hu</vt:lpwstr>
      </vt:variant>
      <vt:variant>
        <vt:lpwstr/>
      </vt:variant>
      <vt:variant>
        <vt:i4>4718629</vt:i4>
      </vt:variant>
      <vt:variant>
        <vt:i4>27</vt:i4>
      </vt:variant>
      <vt:variant>
        <vt:i4>0</vt:i4>
      </vt:variant>
      <vt:variant>
        <vt:i4>5</vt:i4>
      </vt:variant>
      <vt:variant>
        <vt:lpwstr>mailto:nemeth.judit@pte.hu</vt:lpwstr>
      </vt:variant>
      <vt:variant>
        <vt:lpwstr/>
      </vt:variant>
      <vt:variant>
        <vt:i4>4915322</vt:i4>
      </vt:variant>
      <vt:variant>
        <vt:i4>24</vt:i4>
      </vt:variant>
      <vt:variant>
        <vt:i4>0</vt:i4>
      </vt:variant>
      <vt:variant>
        <vt:i4>5</vt:i4>
      </vt:variant>
      <vt:variant>
        <vt:lpwstr>mailto:dora.elteto@aok.pte.hu</vt:lpwstr>
      </vt:variant>
      <vt:variant>
        <vt:lpwstr/>
      </vt:variant>
      <vt:variant>
        <vt:i4>2228348</vt:i4>
      </vt:variant>
      <vt:variant>
        <vt:i4>21</vt:i4>
      </vt:variant>
      <vt:variant>
        <vt:i4>0</vt:i4>
      </vt:variant>
      <vt:variant>
        <vt:i4>5</vt:i4>
      </vt:variant>
      <vt:variant>
        <vt:lpwstr>https://neptun.pte.hu/hu/neptun</vt:lpwstr>
      </vt:variant>
      <vt:variant>
        <vt:lpwstr/>
      </vt:variant>
      <vt:variant>
        <vt:i4>1441874</vt:i4>
      </vt:variant>
      <vt:variant>
        <vt:i4>18</vt:i4>
      </vt:variant>
      <vt:variant>
        <vt:i4>0</vt:i4>
      </vt:variant>
      <vt:variant>
        <vt:i4>5</vt:i4>
      </vt:variant>
      <vt:variant>
        <vt:lpwstr>https://www.timeshighereducation.com/world-university-rankings/2024/world-ranking</vt:lpwstr>
      </vt:variant>
      <vt:variant>
        <vt:lpwstr/>
      </vt:variant>
      <vt:variant>
        <vt:i4>1310725</vt:i4>
      </vt:variant>
      <vt:variant>
        <vt:i4>15</vt:i4>
      </vt:variant>
      <vt:variant>
        <vt:i4>0</vt:i4>
      </vt:variant>
      <vt:variant>
        <vt:i4>5</vt:i4>
      </vt:variant>
      <vt:variant>
        <vt:lpwstr>https://www.topuniversities.com/world-university-rankings</vt:lpwstr>
      </vt:variant>
      <vt:variant>
        <vt:lpwstr/>
      </vt:variant>
      <vt:variant>
        <vt:i4>262210</vt:i4>
      </vt:variant>
      <vt:variant>
        <vt:i4>12</vt:i4>
      </vt:variant>
      <vt:variant>
        <vt:i4>0</vt:i4>
      </vt:variant>
      <vt:variant>
        <vt:i4>5</vt:i4>
      </vt:variant>
      <vt:variant>
        <vt:lpwstr>https://www.educalliance.eu/about-us/partners-members</vt:lpwstr>
      </vt:variant>
      <vt:variant>
        <vt:lpwstr/>
      </vt:variant>
      <vt:variant>
        <vt:i4>2031723</vt:i4>
      </vt:variant>
      <vt:variant>
        <vt:i4>9</vt:i4>
      </vt:variant>
      <vt:variant>
        <vt:i4>0</vt:i4>
      </vt:variant>
      <vt:variant>
        <vt:i4>5</vt:i4>
      </vt:variant>
      <vt:variant>
        <vt:lpwstr>http://www.aok.pte.hu/docs/nemzetkozi/file/neptunhoz_pannonia_oktadm_mou-171_20250611_(1)(1).xlsx</vt:lpwstr>
      </vt:variant>
      <vt:variant>
        <vt:lpwstr/>
      </vt:variant>
      <vt:variant>
        <vt:i4>6225957</vt:i4>
      </vt:variant>
      <vt:variant>
        <vt:i4>6</vt:i4>
      </vt:variant>
      <vt:variant>
        <vt:i4>0</vt:i4>
      </vt:variant>
      <vt:variant>
        <vt:i4>5</vt:i4>
      </vt:variant>
      <vt:variant>
        <vt:lpwstr>http://www.aok.pte.hu/docs/nemzetkozi/file/GYTK_oktatoi_helyek_2025_10_01.xlsx</vt:lpwstr>
      </vt:variant>
      <vt:variant>
        <vt:lpwstr/>
      </vt:variant>
      <vt:variant>
        <vt:i4>1048581</vt:i4>
      </vt:variant>
      <vt:variant>
        <vt:i4>3</vt:i4>
      </vt:variant>
      <vt:variant>
        <vt:i4>0</vt:i4>
      </vt:variant>
      <vt:variant>
        <vt:i4>5</vt:i4>
      </vt:variant>
      <vt:variant>
        <vt:lpwstr>https://erasmus-plus.ec.europa.eu/resources-and-tools/distance-calculator</vt:lpwstr>
      </vt:variant>
      <vt:variant>
        <vt:lpwstr/>
      </vt:variant>
      <vt:variant>
        <vt:i4>1048581</vt:i4>
      </vt:variant>
      <vt:variant>
        <vt:i4>0</vt:i4>
      </vt:variant>
      <vt:variant>
        <vt:i4>0</vt:i4>
      </vt:variant>
      <vt:variant>
        <vt:i4>5</vt:i4>
      </vt:variant>
      <vt:variant>
        <vt:lpwstr>https://erasmus-plus.ec.europa.eu/resources-and-tools/distance-calculator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PÉCSI TUDOMÁNYEGYETEM</dc:title>
  <dc:subject/>
  <dc:creator>BECK</dc:creator>
  <cp:keywords/>
  <cp:lastModifiedBy>Tóthi Adrienn</cp:lastModifiedBy>
  <cp:revision>13</cp:revision>
  <cp:lastPrinted>2026-08-14T08:17:00Z</cp:lastPrinted>
  <dcterms:created xsi:type="dcterms:W3CDTF">2026-08-12T13:05:00Z</dcterms:created>
  <dcterms:modified xsi:type="dcterms:W3CDTF">2026-08-14T08:29:00Z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345400.000000000</vt:lpwstr>
  </property>
  <property fmtid="{D5CDD505-2E9C-101B-9397-08002B2CF9AE}" pid="3" name="ContentTypeId">
    <vt:lpwstr>0x010100CDDCE7BAB6D1E24191DAA9B5E12E61F7</vt:lpwstr>
  </property>
</Properties>
</file>